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6E3" w:rsidRPr="002556E3" w:rsidRDefault="002556E3" w:rsidP="002556E3">
      <w:pPr>
        <w:spacing w:after="0" w:line="240" w:lineRule="auto"/>
        <w:jc w:val="center"/>
        <w:rPr>
          <w:rFonts w:ascii="Verdana" w:eastAsia="Times New Roman" w:hAnsi="Verdana" w:cs="Times New Roman"/>
          <w:color w:val="000000"/>
          <w:sz w:val="18"/>
          <w:szCs w:val="18"/>
          <w:lang w:eastAsia="da-DK"/>
        </w:rPr>
      </w:pPr>
      <w:r w:rsidRPr="002556E3">
        <w:rPr>
          <w:rFonts w:ascii="Verdana" w:eastAsia="Times New Roman" w:hAnsi="Verdana" w:cs="Times New Roman"/>
          <w:b/>
          <w:bCs/>
          <w:color w:val="000000"/>
          <w:sz w:val="18"/>
          <w:szCs w:val="18"/>
          <w:lang w:eastAsia="da-DK"/>
        </w:rPr>
        <w:t xml:space="preserve">Privatlivspolitik for </w:t>
      </w:r>
      <w:r>
        <w:rPr>
          <w:rFonts w:ascii="Verdana" w:eastAsia="Times New Roman" w:hAnsi="Verdana" w:cs="Times New Roman"/>
          <w:b/>
          <w:bCs/>
          <w:color w:val="000000"/>
          <w:sz w:val="18"/>
          <w:szCs w:val="18"/>
          <w:lang w:eastAsia="da-DK"/>
        </w:rPr>
        <w:t>enkeltmedlemmer</w:t>
      </w:r>
    </w:p>
    <w:p w:rsidR="002556E3" w:rsidRDefault="002556E3" w:rsidP="002556E3">
      <w:pPr>
        <w:spacing w:after="0" w:line="240" w:lineRule="auto"/>
        <w:jc w:val="center"/>
        <w:rPr>
          <w:rFonts w:ascii="Verdana" w:eastAsia="Times New Roman" w:hAnsi="Verdana" w:cs="Times New Roman"/>
          <w:color w:val="000000"/>
          <w:sz w:val="18"/>
          <w:szCs w:val="18"/>
          <w:lang w:eastAsia="da-DK"/>
        </w:rPr>
      </w:pPr>
      <w:r w:rsidRPr="002556E3">
        <w:rPr>
          <w:rFonts w:ascii="Verdana" w:eastAsia="Times New Roman" w:hAnsi="Verdana" w:cs="Times New Roman"/>
          <w:color w:val="000000"/>
          <w:sz w:val="18"/>
          <w:szCs w:val="18"/>
          <w:lang w:eastAsia="da-DK"/>
        </w:rPr>
        <w:t>Parcelhusejernes Landsforening</w:t>
      </w:r>
      <w:r w:rsidRPr="002556E3">
        <w:rPr>
          <w:rFonts w:ascii="Verdana" w:eastAsia="Times New Roman" w:hAnsi="Verdana" w:cs="Times New Roman"/>
          <w:color w:val="000000"/>
          <w:sz w:val="18"/>
          <w:szCs w:val="18"/>
          <w:lang w:eastAsia="da-DK"/>
        </w:rPr>
        <w:br/>
      </w:r>
      <w:r w:rsidR="00A72CDE">
        <w:rPr>
          <w:rFonts w:ascii="Verdana" w:eastAsia="Times New Roman" w:hAnsi="Verdana" w:cs="Times New Roman"/>
          <w:color w:val="000000"/>
          <w:sz w:val="18"/>
          <w:szCs w:val="18"/>
          <w:lang w:eastAsia="da-DK"/>
        </w:rPr>
        <w:t>30</w:t>
      </w:r>
      <w:r w:rsidRPr="002556E3">
        <w:rPr>
          <w:rFonts w:ascii="Verdana" w:eastAsia="Times New Roman" w:hAnsi="Verdana" w:cs="Times New Roman"/>
          <w:color w:val="000000"/>
          <w:sz w:val="18"/>
          <w:szCs w:val="18"/>
          <w:lang w:eastAsia="da-DK"/>
        </w:rPr>
        <w:t>.04.2018</w:t>
      </w:r>
    </w:p>
    <w:p w:rsidR="002556E3" w:rsidRPr="002556E3" w:rsidRDefault="002556E3" w:rsidP="002556E3">
      <w:pPr>
        <w:spacing w:after="0" w:line="240" w:lineRule="auto"/>
        <w:jc w:val="center"/>
        <w:rPr>
          <w:rFonts w:ascii="Verdana" w:eastAsia="Times New Roman" w:hAnsi="Verdana" w:cs="Times New Roman"/>
          <w:color w:val="000000"/>
          <w:sz w:val="18"/>
          <w:szCs w:val="18"/>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Parcelhusejernes Landsforenings dataansvar</w:t>
      </w:r>
      <w:r w:rsidRPr="00A72CDE">
        <w:rPr>
          <w:rFonts w:ascii="Verdana" w:eastAsia="Times New Roman" w:hAnsi="Verdana" w:cs="Times New Roman"/>
          <w:color w:val="000000"/>
          <w:lang w:eastAsia="da-DK"/>
        </w:rPr>
        <w:br/>
        <w:t>Vi behandler dine personoplysninger i forbindelse med dit personlige medlemskab af Parcelhusejernes Landsforening (PL) og har derfor vedtaget denne privatlivspolitik, der kort fortæller dig, hvordan vi behandler dine personoplysninger til sikring af en fair og gennemsigtig behandling.</w:t>
      </w:r>
    </w:p>
    <w:p w:rsidR="002556E3" w:rsidRPr="00A72CDE" w:rsidRDefault="002556E3" w:rsidP="002556E3">
      <w:pPr>
        <w:spacing w:after="180" w:line="240" w:lineRule="auto"/>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Gennemgående for vores databehandling er, at vi kun behandler </w:t>
      </w:r>
      <w:r w:rsidRPr="00A72CDE">
        <w:rPr>
          <w:rFonts w:ascii="Verdana" w:eastAsia="Times New Roman" w:hAnsi="Verdana" w:cs="Times New Roman"/>
          <w:b/>
          <w:color w:val="000000"/>
          <w:lang w:eastAsia="da-DK"/>
        </w:rPr>
        <w:t>almindelige personoplysninger</w:t>
      </w:r>
      <w:r w:rsidRPr="00A72CDE">
        <w:rPr>
          <w:rFonts w:ascii="Verdana" w:eastAsia="Times New Roman" w:hAnsi="Verdana" w:cs="Times New Roman"/>
          <w:color w:val="000000"/>
          <w:lang w:eastAsia="da-DK"/>
        </w:rPr>
        <w:t xml:space="preserve"> til bestemte formål og ud fra berettigede (legitime) interesser.</w:t>
      </w:r>
    </w:p>
    <w:p w:rsidR="002556E3" w:rsidRPr="00A72CDE" w:rsidRDefault="002556E3" w:rsidP="002556E3">
      <w:pPr>
        <w:spacing w:after="180" w:line="240" w:lineRule="auto"/>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Vi behandler kun personoplysninger, der er relevante og nødvendige til opfyldelse af de angivne formål, og vi sletter dine oplysninger, når de ikke længere er nødvendige.</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Kontaktoplysninger på den dataansvarlige</w:t>
      </w:r>
      <w:r w:rsidRPr="00A72CDE">
        <w:rPr>
          <w:rFonts w:ascii="Verdana" w:eastAsia="Times New Roman" w:hAnsi="Verdana" w:cs="Times New Roman"/>
          <w:color w:val="000000"/>
          <w:lang w:eastAsia="da-DK"/>
        </w:rPr>
        <w:br/>
        <w:t>PL er dataansvarlig i forholdet mellem dig og PL, og vi sikrer, at dine personoplysninger behandles i overensstemmelse med lovgivningen.</w:t>
      </w:r>
    </w:p>
    <w:p w:rsidR="003836AE" w:rsidRPr="00A72CDE" w:rsidRDefault="002556E3" w:rsidP="002556E3">
      <w:pPr>
        <w:spacing w:after="0" w:line="240" w:lineRule="auto"/>
        <w:ind w:left="600"/>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Kontaktoplysninger:</w:t>
      </w:r>
      <w:r w:rsidRPr="00A72CDE">
        <w:rPr>
          <w:rFonts w:ascii="Verdana" w:eastAsia="Times New Roman" w:hAnsi="Verdana" w:cs="Times New Roman"/>
          <w:color w:val="000000"/>
          <w:lang w:eastAsia="da-DK"/>
        </w:rPr>
        <w:br/>
        <w:t>Kontaktperson: Parcelhusejernes Landsforening, Jørn Bitsch</w:t>
      </w:r>
      <w:r w:rsidRPr="00A72CDE">
        <w:rPr>
          <w:rFonts w:ascii="Verdana" w:eastAsia="Times New Roman" w:hAnsi="Verdana" w:cs="Times New Roman"/>
          <w:color w:val="000000"/>
          <w:lang w:eastAsia="da-DK"/>
        </w:rPr>
        <w:br/>
        <w:t>Adresse: Kirke Værløsevej 24, 1.C.</w:t>
      </w:r>
    </w:p>
    <w:p w:rsidR="002556E3" w:rsidRPr="00A72CDE" w:rsidRDefault="003836AE" w:rsidP="002556E3">
      <w:pPr>
        <w:spacing w:after="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Postnr.: 3500 Værløse</w:t>
      </w:r>
      <w:r w:rsidR="002556E3" w:rsidRPr="00A72CDE">
        <w:rPr>
          <w:rFonts w:ascii="Verdana" w:eastAsia="Times New Roman" w:hAnsi="Verdana" w:cs="Times New Roman"/>
          <w:color w:val="000000"/>
          <w:lang w:eastAsia="da-DK"/>
        </w:rPr>
        <w:br/>
        <w:t>CVR: 52465311</w:t>
      </w:r>
      <w:r w:rsidR="002556E3" w:rsidRPr="00A72CDE">
        <w:rPr>
          <w:rFonts w:ascii="Verdana" w:eastAsia="Times New Roman" w:hAnsi="Verdana" w:cs="Times New Roman"/>
          <w:color w:val="000000"/>
          <w:lang w:eastAsia="da-DK"/>
        </w:rPr>
        <w:br/>
        <w:t>Telefonnr.: 70201977 (9-15)</w:t>
      </w:r>
      <w:r w:rsidR="002556E3" w:rsidRPr="00A72CDE">
        <w:rPr>
          <w:rFonts w:ascii="Verdana" w:eastAsia="Times New Roman" w:hAnsi="Verdana" w:cs="Times New Roman"/>
          <w:color w:val="000000"/>
          <w:lang w:eastAsia="da-DK"/>
        </w:rPr>
        <w:br/>
        <w:t>Mail: sekretariat@parcelhus.dk</w:t>
      </w:r>
      <w:r w:rsidR="002556E3" w:rsidRPr="00A72CDE">
        <w:rPr>
          <w:rFonts w:ascii="Verdana" w:eastAsia="Times New Roman" w:hAnsi="Verdana" w:cs="Times New Roman"/>
          <w:color w:val="000000"/>
          <w:lang w:eastAsia="da-DK"/>
        </w:rPr>
        <w:br/>
        <w:t xml:space="preserve">Website: </w:t>
      </w:r>
      <w:hyperlink r:id="rId5" w:history="1">
        <w:r w:rsidR="002556E3" w:rsidRPr="00A72CDE">
          <w:rPr>
            <w:rStyle w:val="Hyperlink"/>
            <w:rFonts w:ascii="Verdana" w:eastAsia="Times New Roman" w:hAnsi="Verdana" w:cs="Times New Roman"/>
            <w:lang w:eastAsia="da-DK"/>
          </w:rPr>
          <w:t>www.parcelhus.dk</w:t>
        </w:r>
      </w:hyperlink>
    </w:p>
    <w:p w:rsidR="002556E3" w:rsidRPr="00A72CDE" w:rsidRDefault="002556E3" w:rsidP="002556E3">
      <w:pPr>
        <w:spacing w:after="0" w:line="240" w:lineRule="auto"/>
        <w:ind w:left="600"/>
        <w:rPr>
          <w:rFonts w:ascii="Verdana" w:eastAsia="Times New Roman" w:hAnsi="Verdana" w:cs="Times New Roman"/>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Behandling af personoplysninger</w:t>
      </w:r>
      <w:r w:rsidRPr="00A72CDE">
        <w:rPr>
          <w:rFonts w:ascii="Verdana" w:eastAsia="Times New Roman" w:hAnsi="Verdana" w:cs="Times New Roman"/>
          <w:color w:val="000000"/>
          <w:lang w:eastAsia="da-DK"/>
        </w:rPr>
        <w:br/>
        <w:t>Vi behandler følgende personoplysninger:</w:t>
      </w:r>
      <w:r w:rsidRPr="00A72CDE">
        <w:rPr>
          <w:rFonts w:ascii="Verdana" w:eastAsia="Times New Roman" w:hAnsi="Verdana" w:cs="Times New Roman"/>
          <w:color w:val="000000"/>
          <w:lang w:eastAsia="da-DK"/>
        </w:rPr>
        <w:br/>
        <w:t>Medlemsoplysninger:</w:t>
      </w:r>
    </w:p>
    <w:p w:rsidR="002556E3" w:rsidRPr="00A72CDE" w:rsidRDefault="002556E3" w:rsidP="002556E3">
      <w:pPr>
        <w:spacing w:after="18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Almindelige personoplysninger:</w:t>
      </w:r>
    </w:p>
    <w:p w:rsidR="002556E3" w:rsidRPr="00A72CDE" w:rsidRDefault="002556E3" w:rsidP="002556E3">
      <w:pPr>
        <w:spacing w:after="180" w:line="240" w:lineRule="auto"/>
        <w:ind w:left="12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o Registrerings- og kontaktoplysninger som navn, postadresse, indmeldelsesdato.</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Her indsamler vi oplysninger fra</w:t>
      </w:r>
      <w:r w:rsidRPr="00A72CDE">
        <w:rPr>
          <w:rFonts w:ascii="Verdana" w:eastAsia="Times New Roman" w:hAnsi="Verdana" w:cs="Times New Roman"/>
          <w:color w:val="000000"/>
          <w:lang w:eastAsia="da-DK"/>
        </w:rPr>
        <w:br/>
        <w:t>Vi får oplysningerne fra dig.</w:t>
      </w:r>
    </w:p>
    <w:p w:rsidR="002556E3" w:rsidRPr="00A72CDE" w:rsidRDefault="002556E3" w:rsidP="002556E3">
      <w:pPr>
        <w:spacing w:after="0" w:line="240" w:lineRule="auto"/>
        <w:rPr>
          <w:rFonts w:ascii="Verdana" w:eastAsia="Times New Roman" w:hAnsi="Verdana" w:cs="Times New Roman"/>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Foreningens formål med behandling af dine personoplysninger</w:t>
      </w:r>
      <w:r w:rsidRPr="00A72CDE">
        <w:rPr>
          <w:rFonts w:ascii="Verdana" w:eastAsia="Times New Roman" w:hAnsi="Verdana" w:cs="Times New Roman"/>
          <w:color w:val="000000"/>
          <w:lang w:eastAsia="da-DK"/>
        </w:rPr>
        <w:br/>
        <w:t>Vi behandler dine personoplysninger til bestemte formål, når vi har en lovlig grund.</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br/>
      </w:r>
      <w:r w:rsidRPr="00A72CDE">
        <w:rPr>
          <w:rFonts w:ascii="Verdana" w:eastAsia="Times New Roman" w:hAnsi="Verdana" w:cs="Times New Roman"/>
          <w:b/>
          <w:bCs/>
          <w:color w:val="000000"/>
          <w:lang w:eastAsia="da-DK"/>
        </w:rPr>
        <w:t xml:space="preserve">Lovlige grunde til behandling er særligt: </w:t>
      </w:r>
    </w:p>
    <w:p w:rsidR="002556E3" w:rsidRPr="00A72CDE" w:rsidRDefault="002556E3" w:rsidP="002556E3">
      <w:pPr>
        <w:spacing w:after="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 Foreningens berettigede (legitime) interesser i at behandle dine oplysninger </w:t>
      </w:r>
      <w:r w:rsidRPr="00A72CDE">
        <w:rPr>
          <w:rFonts w:ascii="Verdana" w:eastAsia="Times New Roman" w:hAnsi="Verdana" w:cs="Times New Roman"/>
          <w:color w:val="000000"/>
          <w:lang w:eastAsia="da-DK"/>
        </w:rPr>
        <w:br/>
        <w:t>• At det er nødvendigt for at opfylde en kontrakt med dig</w:t>
      </w:r>
    </w:p>
    <w:p w:rsidR="002556E3" w:rsidRPr="00A72CDE" w:rsidRDefault="002556E3" w:rsidP="002556E3">
      <w:pPr>
        <w:spacing w:after="0" w:line="240" w:lineRule="auto"/>
        <w:ind w:left="600"/>
        <w:rPr>
          <w:rFonts w:ascii="Verdana" w:eastAsia="Times New Roman" w:hAnsi="Verdana" w:cs="Times New Roman"/>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 xml:space="preserve">Formål med behandling af medlemsoplysninger: </w:t>
      </w:r>
    </w:p>
    <w:p w:rsidR="002556E3" w:rsidRPr="00A72CDE" w:rsidRDefault="002556E3" w:rsidP="002556E3">
      <w:pPr>
        <w:spacing w:after="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 Foreningens opkrævning for </w:t>
      </w:r>
      <w:r w:rsidR="004F708E" w:rsidRPr="00A72CDE">
        <w:rPr>
          <w:rFonts w:ascii="Verdana" w:eastAsia="Times New Roman" w:hAnsi="Verdana" w:cs="Times New Roman"/>
          <w:color w:val="000000"/>
          <w:lang w:eastAsia="da-DK"/>
        </w:rPr>
        <w:t>medlemskontingent</w:t>
      </w:r>
      <w:r w:rsidRPr="00A72CDE">
        <w:rPr>
          <w:rFonts w:ascii="Verdana" w:eastAsia="Times New Roman" w:hAnsi="Verdana" w:cs="Times New Roman"/>
          <w:color w:val="000000"/>
          <w:lang w:eastAsia="da-DK"/>
        </w:rPr>
        <w:br/>
        <w:t xml:space="preserve">• Foreningens registrering af indbetalinger for </w:t>
      </w:r>
      <w:r w:rsidR="004F708E" w:rsidRPr="00A72CDE">
        <w:rPr>
          <w:rFonts w:ascii="Verdana" w:eastAsia="Times New Roman" w:hAnsi="Verdana" w:cs="Times New Roman"/>
          <w:color w:val="000000"/>
          <w:lang w:eastAsia="da-DK"/>
        </w:rPr>
        <w:t>medlemskontingent</w:t>
      </w:r>
      <w:r w:rsidRPr="00A72CDE">
        <w:rPr>
          <w:rFonts w:ascii="Verdana" w:eastAsia="Times New Roman" w:hAnsi="Verdana" w:cs="Times New Roman"/>
          <w:color w:val="000000"/>
          <w:lang w:eastAsia="da-DK"/>
        </w:rPr>
        <w:br/>
        <w:t>• Administration af din relation til os</w:t>
      </w:r>
    </w:p>
    <w:p w:rsidR="002556E3" w:rsidRPr="00A72CDE" w:rsidRDefault="002556E3" w:rsidP="002556E3">
      <w:pPr>
        <w:spacing w:after="0" w:line="240" w:lineRule="auto"/>
        <w:ind w:left="600"/>
        <w:rPr>
          <w:rFonts w:ascii="Verdana" w:eastAsia="Times New Roman" w:hAnsi="Verdana" w:cs="Times New Roman"/>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Vi behandler kun personoplysninger ud fra legitime interesser</w:t>
      </w:r>
      <w:r w:rsidRPr="00A72CDE">
        <w:rPr>
          <w:rFonts w:ascii="Verdana" w:eastAsia="Times New Roman" w:hAnsi="Verdana" w:cs="Times New Roman"/>
          <w:color w:val="000000"/>
          <w:lang w:eastAsia="da-DK"/>
        </w:rPr>
        <w:br/>
        <w:t>I det omfang vi behandler dine medlemsoplysninger på baggrund af interesseafvejningsreglen, vil denne behandling udelukkende være motiveret af berettigede (legitime) interesser som:</w:t>
      </w:r>
    </w:p>
    <w:p w:rsidR="002556E3" w:rsidRPr="00A72CDE" w:rsidRDefault="002556E3" w:rsidP="002556E3">
      <w:pPr>
        <w:spacing w:after="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 Opkrævning og registrering af betaling af medlemskontingent </w:t>
      </w:r>
      <w:r w:rsidRPr="00A72CDE">
        <w:rPr>
          <w:rFonts w:ascii="Verdana" w:eastAsia="Times New Roman" w:hAnsi="Verdana" w:cs="Times New Roman"/>
          <w:color w:val="000000"/>
          <w:lang w:eastAsia="da-DK"/>
        </w:rPr>
        <w:br/>
        <w:t>• Udsendelse af medlemsbladet MIT HUS</w:t>
      </w:r>
      <w:r w:rsidRPr="00A72CDE">
        <w:rPr>
          <w:rFonts w:ascii="Verdana" w:eastAsia="Times New Roman" w:hAnsi="Verdana" w:cs="Times New Roman"/>
          <w:color w:val="000000"/>
          <w:lang w:eastAsia="da-DK"/>
        </w:rPr>
        <w:br/>
        <w:t xml:space="preserve">• Af praktiske og administrative hensyn, herunder bestemmelser i </w:t>
      </w:r>
      <w:r w:rsidRPr="00A72CDE">
        <w:rPr>
          <w:rFonts w:ascii="Verdana" w:eastAsia="Times New Roman" w:hAnsi="Verdana" w:cs="Times New Roman"/>
          <w:color w:val="000000"/>
          <w:lang w:eastAsia="da-DK"/>
        </w:rPr>
        <w:lastRenderedPageBreak/>
        <w:t>Regnskabslovgivningen, opbevarer vi dine almindelige medlemsoplysninger også i en periode efter din udmeldelse af foreningen</w:t>
      </w:r>
    </w:p>
    <w:p w:rsidR="002556E3" w:rsidRPr="00A72CDE" w:rsidRDefault="002556E3" w:rsidP="002556E3">
      <w:pPr>
        <w:spacing w:after="0" w:line="240" w:lineRule="auto"/>
        <w:ind w:left="600"/>
        <w:rPr>
          <w:rFonts w:ascii="Verdana" w:eastAsia="Times New Roman" w:hAnsi="Verdana" w:cs="Times New Roman"/>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Samtykke</w:t>
      </w:r>
      <w:r w:rsidRPr="00A72CDE">
        <w:rPr>
          <w:rFonts w:ascii="Verdana" w:eastAsia="Times New Roman" w:hAnsi="Verdana" w:cs="Times New Roman"/>
          <w:color w:val="000000"/>
          <w:lang w:eastAsia="da-DK"/>
        </w:rPr>
        <w:br/>
        <w:t xml:space="preserve">Vores behandling af dine personoplysninger baserer sig på din skriftlige tilkendegivelse </w:t>
      </w:r>
      <w:r w:rsidR="00DA54D6" w:rsidRPr="00A72CDE">
        <w:rPr>
          <w:rFonts w:ascii="Verdana" w:eastAsia="Times New Roman" w:hAnsi="Verdana" w:cs="Times New Roman"/>
          <w:color w:val="000000"/>
          <w:lang w:eastAsia="da-DK"/>
        </w:rPr>
        <w:t>om</w:t>
      </w:r>
      <w:r w:rsidRPr="00A72CDE">
        <w:rPr>
          <w:rFonts w:ascii="Verdana" w:eastAsia="Times New Roman" w:hAnsi="Verdana" w:cs="Times New Roman"/>
          <w:color w:val="000000"/>
          <w:lang w:eastAsia="da-DK"/>
        </w:rPr>
        <w:t xml:space="preserve"> indmeldelse i PL.</w:t>
      </w:r>
    </w:p>
    <w:p w:rsidR="002556E3" w:rsidRPr="00A72CDE" w:rsidRDefault="002556E3" w:rsidP="002556E3">
      <w:pPr>
        <w:spacing w:after="0" w:line="240" w:lineRule="auto"/>
        <w:rPr>
          <w:rFonts w:ascii="Verdana" w:eastAsia="Times New Roman" w:hAnsi="Verdana" w:cs="Times New Roman"/>
          <w:color w:val="000000"/>
          <w:lang w:eastAsia="da-DK"/>
        </w:rPr>
      </w:pPr>
    </w:p>
    <w:p w:rsidR="004A5DE6" w:rsidRDefault="002556E3" w:rsidP="004A5DE6">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Videregivelse af dine personoplysninger</w:t>
      </w:r>
      <w:r w:rsidRPr="00A72CDE">
        <w:rPr>
          <w:rFonts w:ascii="Verdana" w:eastAsia="Times New Roman" w:hAnsi="Verdana" w:cs="Times New Roman"/>
          <w:color w:val="000000"/>
          <w:lang w:eastAsia="da-DK"/>
        </w:rPr>
        <w:br/>
        <w:t>Vi videregiver ikke personoplysninger til firmaer til markedsføring.</w:t>
      </w:r>
      <w:r w:rsidRPr="00A72CDE">
        <w:rPr>
          <w:rFonts w:ascii="Verdana" w:eastAsia="Times New Roman" w:hAnsi="Verdana" w:cs="Times New Roman"/>
          <w:color w:val="000000"/>
          <w:lang w:eastAsia="da-DK"/>
        </w:rPr>
        <w:br/>
        <w:t>Adresseoplysninger til brug for udsendelse af bladet MIT HUS i henhold til medlemskabet videregives til:</w:t>
      </w:r>
    </w:p>
    <w:p w:rsidR="004A5DE6" w:rsidRPr="004A5DE6" w:rsidRDefault="002556E3" w:rsidP="004A5DE6">
      <w:pPr>
        <w:pStyle w:val="Listeafsnit"/>
        <w:numPr>
          <w:ilvl w:val="0"/>
          <w:numId w:val="1"/>
        </w:numPr>
        <w:spacing w:after="240"/>
        <w:rPr>
          <w:rFonts w:ascii="Verdana" w:hAnsi="Verdana"/>
          <w:color w:val="222222"/>
          <w:sz w:val="22"/>
          <w:szCs w:val="22"/>
          <w:shd w:val="clear" w:color="auto" w:fill="FFFFFF"/>
        </w:rPr>
      </w:pPr>
      <w:r w:rsidRPr="004A5DE6">
        <w:rPr>
          <w:rFonts w:ascii="Verdana" w:hAnsi="Verdana"/>
          <w:color w:val="222222"/>
          <w:sz w:val="22"/>
          <w:szCs w:val="22"/>
          <w:shd w:val="clear" w:color="auto" w:fill="FFFFFF"/>
        </w:rPr>
        <w:t xml:space="preserve">Trykkeriet </w:t>
      </w:r>
      <w:proofErr w:type="spellStart"/>
      <w:r w:rsidRPr="004A5DE6">
        <w:rPr>
          <w:rFonts w:ascii="Verdana" w:hAnsi="Verdana"/>
          <w:color w:val="222222"/>
          <w:sz w:val="22"/>
          <w:szCs w:val="22"/>
          <w:shd w:val="clear" w:color="auto" w:fill="FFFFFF"/>
        </w:rPr>
        <w:t>Stibo</w:t>
      </w:r>
      <w:proofErr w:type="spellEnd"/>
      <w:r w:rsidRPr="004A5DE6">
        <w:rPr>
          <w:rFonts w:ascii="Verdana" w:hAnsi="Verdana"/>
          <w:color w:val="222222"/>
          <w:sz w:val="22"/>
          <w:szCs w:val="22"/>
          <w:shd w:val="clear" w:color="auto" w:fill="FFFFFF"/>
        </w:rPr>
        <w:t xml:space="preserve"> Complete, der forestår trykning af MIT HUS </w:t>
      </w:r>
    </w:p>
    <w:p w:rsidR="004A5DE6" w:rsidRPr="004A5DE6" w:rsidRDefault="002556E3" w:rsidP="004A5DE6">
      <w:pPr>
        <w:pStyle w:val="Listeafsnit"/>
        <w:numPr>
          <w:ilvl w:val="0"/>
          <w:numId w:val="1"/>
        </w:numPr>
        <w:spacing w:after="240"/>
        <w:rPr>
          <w:rFonts w:ascii="Verdana" w:hAnsi="Verdana"/>
          <w:color w:val="222222"/>
          <w:sz w:val="22"/>
          <w:szCs w:val="22"/>
          <w:shd w:val="clear" w:color="auto" w:fill="FFFFFF"/>
        </w:rPr>
      </w:pPr>
      <w:proofErr w:type="spellStart"/>
      <w:r w:rsidRPr="004A5DE6">
        <w:rPr>
          <w:rFonts w:ascii="Verdana" w:hAnsi="Verdana"/>
          <w:color w:val="222222"/>
          <w:sz w:val="22"/>
          <w:szCs w:val="22"/>
          <w:shd w:val="clear" w:color="auto" w:fill="FFFFFF"/>
        </w:rPr>
        <w:t>DistributionPlus</w:t>
      </w:r>
      <w:proofErr w:type="spellEnd"/>
      <w:r w:rsidRPr="004A5DE6">
        <w:rPr>
          <w:rFonts w:ascii="Verdana" w:hAnsi="Verdana"/>
          <w:color w:val="222222"/>
          <w:sz w:val="22"/>
          <w:szCs w:val="22"/>
          <w:shd w:val="clear" w:color="auto" w:fill="FFFFFF"/>
        </w:rPr>
        <w:t xml:space="preserve"> A/S, der forestår adressevask af adresseringsfiler for </w:t>
      </w:r>
      <w:bookmarkStart w:id="0" w:name="_GoBack"/>
      <w:bookmarkEnd w:id="0"/>
      <w:r w:rsidRPr="004A5DE6">
        <w:rPr>
          <w:rFonts w:ascii="Verdana" w:hAnsi="Verdana"/>
          <w:color w:val="222222"/>
          <w:sz w:val="22"/>
          <w:szCs w:val="22"/>
          <w:shd w:val="clear" w:color="auto" w:fill="FFFFFF"/>
        </w:rPr>
        <w:t>udsendelse</w:t>
      </w:r>
    </w:p>
    <w:p w:rsidR="002556E3" w:rsidRPr="004A5DE6" w:rsidRDefault="002556E3" w:rsidP="004A5DE6">
      <w:pPr>
        <w:pStyle w:val="Listeafsnit"/>
        <w:numPr>
          <w:ilvl w:val="0"/>
          <w:numId w:val="1"/>
        </w:numPr>
        <w:spacing w:after="240"/>
        <w:rPr>
          <w:rFonts w:ascii="Verdana" w:hAnsi="Verdana"/>
          <w:color w:val="222222"/>
          <w:sz w:val="22"/>
          <w:szCs w:val="22"/>
          <w:shd w:val="clear" w:color="auto" w:fill="FFFFFF"/>
        </w:rPr>
      </w:pPr>
      <w:r w:rsidRPr="004A5DE6">
        <w:rPr>
          <w:rFonts w:ascii="Verdana" w:hAnsi="Verdana"/>
          <w:color w:val="222222"/>
          <w:sz w:val="22"/>
          <w:szCs w:val="22"/>
          <w:shd w:val="clear" w:color="auto" w:fill="FFFFFF"/>
        </w:rPr>
        <w:t>PostNord, der forestår udsendelse af medlemsbladet, Mit Hus.</w:t>
      </w:r>
    </w:p>
    <w:p w:rsidR="00A72CDE" w:rsidRPr="00A72CDE" w:rsidRDefault="00A72CDE" w:rsidP="00A72CDE">
      <w:pPr>
        <w:pStyle w:val="Listeafsnit"/>
        <w:numPr>
          <w:ilvl w:val="0"/>
          <w:numId w:val="1"/>
        </w:numPr>
        <w:spacing w:after="240"/>
        <w:rPr>
          <w:rFonts w:ascii="Verdana" w:hAnsi="Verdana"/>
          <w:color w:val="222222"/>
          <w:sz w:val="22"/>
          <w:szCs w:val="22"/>
          <w:shd w:val="clear" w:color="auto" w:fill="FFFFFF"/>
        </w:rPr>
      </w:pPr>
      <w:r w:rsidRPr="00A72CDE">
        <w:rPr>
          <w:rFonts w:ascii="Verdana" w:hAnsi="Verdana"/>
          <w:color w:val="222222"/>
          <w:sz w:val="22"/>
          <w:szCs w:val="22"/>
          <w:shd w:val="clear" w:color="auto" w:fill="FFFFFF"/>
        </w:rPr>
        <w:t>Easy2Net (der drifter onlineportal for Parcelhusejernes Landsforening)</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Opbevaring og sletning af dine personoplysninger</w:t>
      </w:r>
      <w:r w:rsidRPr="00A72CDE">
        <w:rPr>
          <w:rFonts w:ascii="Verdana" w:eastAsia="Times New Roman" w:hAnsi="Verdana" w:cs="Times New Roman"/>
          <w:color w:val="000000"/>
          <w:lang w:eastAsia="da-DK"/>
        </w:rPr>
        <w:br/>
        <w:t>Vi vil opbevare dine personoplysninger i en periode fra medlemskabets ophør og i overensstemmelse med følgende kriterier:</w:t>
      </w:r>
    </w:p>
    <w:p w:rsidR="002556E3" w:rsidRPr="00A72CDE" w:rsidRDefault="002556E3" w:rsidP="002556E3">
      <w:pPr>
        <w:spacing w:after="18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Af praktiske og administrative hensyn, herunder bestemmelser i regnskabslovgivningen, opbevarer vi dine almindelige medlemsoplysninger i op til 5 år efter kalenderåret for din opsigelse af medlemskabet.</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br/>
        <w:t>Dine rettigheder</w:t>
      </w:r>
      <w:r w:rsidRPr="00A72CDE">
        <w:rPr>
          <w:rFonts w:ascii="Verdana" w:eastAsia="Times New Roman" w:hAnsi="Verdana" w:cs="Times New Roman"/>
          <w:color w:val="000000"/>
          <w:lang w:eastAsia="da-DK"/>
        </w:rPr>
        <w:br/>
        <w:t>Du har en række særlige rettigheder efter persondataforordningen, når vi behandler personoplysninger om dig:</w:t>
      </w:r>
    </w:p>
    <w:p w:rsidR="002556E3" w:rsidRPr="00A72CDE" w:rsidRDefault="002556E3" w:rsidP="002556E3">
      <w:pPr>
        <w:spacing w:after="0" w:line="240" w:lineRule="auto"/>
        <w:ind w:left="600"/>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Retten til at blive oplyst om behandlingen af data</w:t>
      </w:r>
      <w:r w:rsidRPr="00A72CDE">
        <w:rPr>
          <w:rFonts w:ascii="Verdana" w:eastAsia="Times New Roman" w:hAnsi="Verdana" w:cs="Times New Roman"/>
          <w:color w:val="000000"/>
          <w:lang w:eastAsia="da-DK"/>
        </w:rPr>
        <w:br/>
        <w:t>• Retten til indsigt i egne personoplysninger</w:t>
      </w:r>
      <w:r w:rsidRPr="00A72CDE">
        <w:rPr>
          <w:rFonts w:ascii="Verdana" w:eastAsia="Times New Roman" w:hAnsi="Verdana" w:cs="Times New Roman"/>
          <w:color w:val="000000"/>
          <w:lang w:eastAsia="da-DK"/>
        </w:rPr>
        <w:br/>
        <w:t xml:space="preserve">• Retten til berigtigelse </w:t>
      </w:r>
      <w:r w:rsidRPr="00A72CDE">
        <w:rPr>
          <w:rFonts w:ascii="Verdana" w:eastAsia="Times New Roman" w:hAnsi="Verdana" w:cs="Times New Roman"/>
          <w:color w:val="000000"/>
          <w:lang w:eastAsia="da-DK"/>
        </w:rPr>
        <w:br/>
        <w:t xml:space="preserve">• Retten til sletning </w:t>
      </w:r>
      <w:r w:rsidRPr="00A72CDE">
        <w:rPr>
          <w:rFonts w:ascii="Verdana" w:eastAsia="Times New Roman" w:hAnsi="Verdana" w:cs="Times New Roman"/>
          <w:color w:val="000000"/>
          <w:lang w:eastAsia="da-DK"/>
        </w:rPr>
        <w:br/>
        <w:t>• Retten til begrænsning af behandling</w:t>
      </w:r>
      <w:r w:rsidRPr="00A72CDE">
        <w:rPr>
          <w:rFonts w:ascii="Verdana" w:eastAsia="Times New Roman" w:hAnsi="Verdana" w:cs="Times New Roman"/>
          <w:color w:val="000000"/>
          <w:lang w:eastAsia="da-DK"/>
        </w:rPr>
        <w:br/>
        <w:t>• Retten til dataportabilitet (udlevering af data i et almindeligt anvendt format)</w:t>
      </w:r>
      <w:r w:rsidRPr="00A72CDE">
        <w:rPr>
          <w:rFonts w:ascii="Verdana" w:eastAsia="Times New Roman" w:hAnsi="Verdana" w:cs="Times New Roman"/>
          <w:color w:val="000000"/>
          <w:lang w:eastAsia="da-DK"/>
        </w:rPr>
        <w:br/>
        <w:t>• Retten til indsigelse</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Du kan gøre brug af dine rettigheder, herunder gøre indsigelse mod vores behandling, ved at henvende dig til os. </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Vores kontaktoplysninger finder du øverst i dette dokument. </w:t>
      </w:r>
      <w:r w:rsidRPr="00A72CDE">
        <w:rPr>
          <w:rFonts w:ascii="Verdana" w:eastAsia="Times New Roman" w:hAnsi="Verdana" w:cs="Times New Roman"/>
          <w:color w:val="000000"/>
          <w:lang w:eastAsia="da-DK"/>
        </w:rPr>
        <w:br/>
        <w:t>Hvis du f.eks. henvender dig med en anmodning om at få rettet eller slettet dine personoplysninger, undersøger vi, om betingelserne er opfyldt, og gennemfører i så fald ændringer eller sletning så hurtigt som muligt.</w:t>
      </w:r>
      <w:r w:rsidRPr="00A72CDE">
        <w:rPr>
          <w:rFonts w:ascii="Verdana" w:eastAsia="Times New Roman" w:hAnsi="Verdana" w:cs="Times New Roman"/>
          <w:color w:val="000000"/>
          <w:lang w:eastAsia="da-DK"/>
        </w:rPr>
        <w:br/>
        <w:t>Du kan altid indgive en klage til en databeskyttelsestilsynsmyndighed, f.eks. Datatilsynet.</w:t>
      </w:r>
    </w:p>
    <w:p w:rsidR="002556E3" w:rsidRPr="00A72CDE" w:rsidRDefault="002556E3" w:rsidP="002556E3">
      <w:pPr>
        <w:spacing w:after="0" w:line="240" w:lineRule="auto"/>
        <w:rPr>
          <w:rFonts w:ascii="Verdana" w:eastAsia="Times New Roman" w:hAnsi="Verdana" w:cs="Times New Roman"/>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b/>
          <w:bCs/>
          <w:color w:val="000000"/>
          <w:lang w:eastAsia="da-DK"/>
        </w:rPr>
        <w:t xml:space="preserve">Revidering af privatlivspolitikken </w:t>
      </w:r>
      <w:r w:rsidRPr="00A72CDE">
        <w:rPr>
          <w:rFonts w:ascii="Verdana" w:eastAsia="Times New Roman" w:hAnsi="Verdana" w:cs="Times New Roman"/>
          <w:color w:val="000000"/>
          <w:lang w:eastAsia="da-DK"/>
        </w:rPr>
        <w:br/>
        <w:t xml:space="preserve">Vi forbeholder os retten til at foretage ændringer i denne privatlivspolitik fra tid til anden. </w:t>
      </w: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color w:val="000000"/>
          <w:lang w:eastAsia="da-DK"/>
        </w:rPr>
        <w:t xml:space="preserve">Ved ændringer vil datoen øverst i privatlivspolitikken blive ændret. </w:t>
      </w:r>
      <w:r w:rsidRPr="00A72CDE">
        <w:rPr>
          <w:rFonts w:ascii="Verdana" w:eastAsia="Times New Roman" w:hAnsi="Verdana" w:cs="Times New Roman"/>
          <w:color w:val="000000"/>
          <w:lang w:eastAsia="da-DK"/>
        </w:rPr>
        <w:br/>
        <w:t xml:space="preserve">Den til enhver tid gældende privatlivspolitik vil være tilgængelig her på vores hjemmeside. </w:t>
      </w:r>
      <w:r w:rsidRPr="00A72CDE">
        <w:rPr>
          <w:rFonts w:ascii="Verdana" w:eastAsia="Times New Roman" w:hAnsi="Verdana" w:cs="Times New Roman"/>
          <w:color w:val="000000"/>
          <w:lang w:eastAsia="da-DK"/>
        </w:rPr>
        <w:br/>
        <w:t>Ved væsentlige ændringer vil du modtage meddelelse herom.</w:t>
      </w:r>
    </w:p>
    <w:p w:rsidR="002556E3" w:rsidRPr="00A72CDE" w:rsidRDefault="002556E3" w:rsidP="002556E3">
      <w:pPr>
        <w:spacing w:after="0" w:line="240" w:lineRule="auto"/>
        <w:rPr>
          <w:rFonts w:ascii="Verdana" w:eastAsia="Times New Roman" w:hAnsi="Verdana" w:cs="Times New Roman"/>
          <w:i/>
          <w:iCs/>
          <w:color w:val="000000"/>
          <w:lang w:eastAsia="da-DK"/>
        </w:rPr>
      </w:pPr>
    </w:p>
    <w:p w:rsidR="002556E3" w:rsidRPr="00A72CDE" w:rsidRDefault="002556E3" w:rsidP="002556E3">
      <w:pPr>
        <w:spacing w:after="0" w:line="240" w:lineRule="auto"/>
        <w:rPr>
          <w:rFonts w:ascii="Verdana" w:eastAsia="Times New Roman" w:hAnsi="Verdana" w:cs="Times New Roman"/>
          <w:color w:val="000000"/>
          <w:lang w:eastAsia="da-DK"/>
        </w:rPr>
      </w:pPr>
      <w:r w:rsidRPr="00A72CDE">
        <w:rPr>
          <w:rFonts w:ascii="Verdana" w:eastAsia="Times New Roman" w:hAnsi="Verdana" w:cs="Times New Roman"/>
          <w:i/>
          <w:iCs/>
          <w:color w:val="000000"/>
          <w:lang w:eastAsia="da-DK"/>
        </w:rPr>
        <w:t xml:space="preserve">Bilaget er udarbejdet af Parcelhusejernes Landsforening, </w:t>
      </w:r>
      <w:r w:rsidR="00A72CDE">
        <w:rPr>
          <w:rFonts w:ascii="Verdana" w:eastAsia="Times New Roman" w:hAnsi="Verdana" w:cs="Times New Roman"/>
          <w:i/>
          <w:iCs/>
          <w:color w:val="000000"/>
          <w:lang w:eastAsia="da-DK"/>
        </w:rPr>
        <w:t>30</w:t>
      </w:r>
      <w:r w:rsidRPr="00A72CDE">
        <w:rPr>
          <w:rFonts w:ascii="Verdana" w:eastAsia="Times New Roman" w:hAnsi="Verdana" w:cs="Times New Roman"/>
          <w:i/>
          <w:iCs/>
          <w:color w:val="000000"/>
          <w:lang w:eastAsia="da-DK"/>
        </w:rPr>
        <w:t xml:space="preserve">. april 2018. </w:t>
      </w:r>
    </w:p>
    <w:p w:rsidR="00DF36B2" w:rsidRPr="00A72CDE" w:rsidRDefault="00DF36B2">
      <w:pPr>
        <w:rPr>
          <w:rFonts w:ascii="Verdana" w:hAnsi="Verdana"/>
        </w:rPr>
      </w:pPr>
    </w:p>
    <w:sectPr w:rsidR="00DF36B2" w:rsidRPr="00A72CDE" w:rsidSect="002556E3">
      <w:pgSz w:w="11906" w:h="16838"/>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D4EC9"/>
    <w:multiLevelType w:val="multilevel"/>
    <w:tmpl w:val="97400C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13F9751E"/>
    <w:multiLevelType w:val="multilevel"/>
    <w:tmpl w:val="97400C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33452988"/>
    <w:multiLevelType w:val="hybridMultilevel"/>
    <w:tmpl w:val="27E020F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abstractNumId w:val="0"/>
  </w:num>
  <w:num w:numId="2">
    <w:abstractNumId w:val="2"/>
    <w:lvlOverride w:ilvl="0"/>
    <w:lvlOverride w:ilvl="1"/>
    <w:lvlOverride w:ilvl="2"/>
    <w:lvlOverride w:ilvl="3"/>
    <w:lvlOverride w:ilvl="4"/>
    <w:lvlOverride w:ilvl="5"/>
    <w:lvlOverride w:ilvl="6"/>
    <w:lvlOverride w:ilvl="7"/>
    <w:lvlOverride w:ilvl="8"/>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E3"/>
    <w:rsid w:val="00003582"/>
    <w:rsid w:val="00004191"/>
    <w:rsid w:val="00011689"/>
    <w:rsid w:val="00011AC9"/>
    <w:rsid w:val="00012389"/>
    <w:rsid w:val="00021322"/>
    <w:rsid w:val="00033AC5"/>
    <w:rsid w:val="00041E9C"/>
    <w:rsid w:val="00061458"/>
    <w:rsid w:val="00062123"/>
    <w:rsid w:val="00062AF0"/>
    <w:rsid w:val="000644D2"/>
    <w:rsid w:val="00064576"/>
    <w:rsid w:val="00071A06"/>
    <w:rsid w:val="000725CC"/>
    <w:rsid w:val="00073273"/>
    <w:rsid w:val="000824C7"/>
    <w:rsid w:val="00083D44"/>
    <w:rsid w:val="00092BD2"/>
    <w:rsid w:val="000938BC"/>
    <w:rsid w:val="000A171F"/>
    <w:rsid w:val="000A396F"/>
    <w:rsid w:val="000B1FFD"/>
    <w:rsid w:val="000B3398"/>
    <w:rsid w:val="000B3FE3"/>
    <w:rsid w:val="000B690F"/>
    <w:rsid w:val="000B706F"/>
    <w:rsid w:val="000C00C1"/>
    <w:rsid w:val="000C430D"/>
    <w:rsid w:val="000C7670"/>
    <w:rsid w:val="000D59C3"/>
    <w:rsid w:val="000E26CF"/>
    <w:rsid w:val="000F3A36"/>
    <w:rsid w:val="000F6354"/>
    <w:rsid w:val="0010045B"/>
    <w:rsid w:val="00102B6C"/>
    <w:rsid w:val="00107EF9"/>
    <w:rsid w:val="00114F08"/>
    <w:rsid w:val="0012531E"/>
    <w:rsid w:val="001263C7"/>
    <w:rsid w:val="001313F9"/>
    <w:rsid w:val="00132FCF"/>
    <w:rsid w:val="00134450"/>
    <w:rsid w:val="0013489B"/>
    <w:rsid w:val="001351D1"/>
    <w:rsid w:val="00144B9B"/>
    <w:rsid w:val="00146BC9"/>
    <w:rsid w:val="00147766"/>
    <w:rsid w:val="00155B8F"/>
    <w:rsid w:val="00155CD4"/>
    <w:rsid w:val="001613BA"/>
    <w:rsid w:val="00166D96"/>
    <w:rsid w:val="00171EA7"/>
    <w:rsid w:val="001722FD"/>
    <w:rsid w:val="001735F6"/>
    <w:rsid w:val="00177020"/>
    <w:rsid w:val="00180019"/>
    <w:rsid w:val="00191FE6"/>
    <w:rsid w:val="00195632"/>
    <w:rsid w:val="001A0599"/>
    <w:rsid w:val="001A55DE"/>
    <w:rsid w:val="001A707A"/>
    <w:rsid w:val="001B7DE4"/>
    <w:rsid w:val="001C2518"/>
    <w:rsid w:val="001C3325"/>
    <w:rsid w:val="001E14A5"/>
    <w:rsid w:val="001E3E50"/>
    <w:rsid w:val="001E58E5"/>
    <w:rsid w:val="001E69E7"/>
    <w:rsid w:val="001F69B9"/>
    <w:rsid w:val="00205E9D"/>
    <w:rsid w:val="002060B8"/>
    <w:rsid w:val="0021209F"/>
    <w:rsid w:val="00216A4B"/>
    <w:rsid w:val="002171FC"/>
    <w:rsid w:val="0022281B"/>
    <w:rsid w:val="00223F89"/>
    <w:rsid w:val="0022674C"/>
    <w:rsid w:val="002300A2"/>
    <w:rsid w:val="002354FD"/>
    <w:rsid w:val="00246A5D"/>
    <w:rsid w:val="00247ADB"/>
    <w:rsid w:val="002504D1"/>
    <w:rsid w:val="00254294"/>
    <w:rsid w:val="0025504B"/>
    <w:rsid w:val="002556E3"/>
    <w:rsid w:val="00256560"/>
    <w:rsid w:val="00261DE7"/>
    <w:rsid w:val="0026781F"/>
    <w:rsid w:val="002700AB"/>
    <w:rsid w:val="00270A6C"/>
    <w:rsid w:val="002711E7"/>
    <w:rsid w:val="002719A9"/>
    <w:rsid w:val="00273566"/>
    <w:rsid w:val="00274E78"/>
    <w:rsid w:val="0028257E"/>
    <w:rsid w:val="002953BF"/>
    <w:rsid w:val="00295CB6"/>
    <w:rsid w:val="002A31E0"/>
    <w:rsid w:val="002B0976"/>
    <w:rsid w:val="002B1C17"/>
    <w:rsid w:val="002B6A4A"/>
    <w:rsid w:val="002B7CB6"/>
    <w:rsid w:val="002C2C11"/>
    <w:rsid w:val="002C48FB"/>
    <w:rsid w:val="002C7D2B"/>
    <w:rsid w:val="002D48A1"/>
    <w:rsid w:val="002E362B"/>
    <w:rsid w:val="002E3D39"/>
    <w:rsid w:val="002F70ED"/>
    <w:rsid w:val="00300752"/>
    <w:rsid w:val="00301AD1"/>
    <w:rsid w:val="00305872"/>
    <w:rsid w:val="00307E03"/>
    <w:rsid w:val="00311674"/>
    <w:rsid w:val="00315CAA"/>
    <w:rsid w:val="003254DD"/>
    <w:rsid w:val="0033351C"/>
    <w:rsid w:val="0033392F"/>
    <w:rsid w:val="00334B9D"/>
    <w:rsid w:val="00335AF5"/>
    <w:rsid w:val="00336CCC"/>
    <w:rsid w:val="00343365"/>
    <w:rsid w:val="00346E71"/>
    <w:rsid w:val="00353A7F"/>
    <w:rsid w:val="003567F2"/>
    <w:rsid w:val="00361BF8"/>
    <w:rsid w:val="003676F0"/>
    <w:rsid w:val="00374F08"/>
    <w:rsid w:val="00377851"/>
    <w:rsid w:val="003836AE"/>
    <w:rsid w:val="003846B4"/>
    <w:rsid w:val="00397C8B"/>
    <w:rsid w:val="003A363F"/>
    <w:rsid w:val="003A463D"/>
    <w:rsid w:val="003A6619"/>
    <w:rsid w:val="003A66D4"/>
    <w:rsid w:val="003A77B1"/>
    <w:rsid w:val="003B081F"/>
    <w:rsid w:val="003C0B15"/>
    <w:rsid w:val="003C35A2"/>
    <w:rsid w:val="003D51ED"/>
    <w:rsid w:val="003D63A4"/>
    <w:rsid w:val="003E760B"/>
    <w:rsid w:val="003F00E5"/>
    <w:rsid w:val="003F1FA2"/>
    <w:rsid w:val="003F5266"/>
    <w:rsid w:val="0040250E"/>
    <w:rsid w:val="00407B25"/>
    <w:rsid w:val="00414E14"/>
    <w:rsid w:val="00420959"/>
    <w:rsid w:val="00423AE3"/>
    <w:rsid w:val="00424D6F"/>
    <w:rsid w:val="004323A9"/>
    <w:rsid w:val="0043338D"/>
    <w:rsid w:val="00435BF9"/>
    <w:rsid w:val="00442AB2"/>
    <w:rsid w:val="0045314E"/>
    <w:rsid w:val="00453A29"/>
    <w:rsid w:val="00457700"/>
    <w:rsid w:val="00460B65"/>
    <w:rsid w:val="00467960"/>
    <w:rsid w:val="00470103"/>
    <w:rsid w:val="00470308"/>
    <w:rsid w:val="00474C4D"/>
    <w:rsid w:val="0047772B"/>
    <w:rsid w:val="0048203D"/>
    <w:rsid w:val="00483996"/>
    <w:rsid w:val="00486ABB"/>
    <w:rsid w:val="0049085B"/>
    <w:rsid w:val="004914C9"/>
    <w:rsid w:val="0049470E"/>
    <w:rsid w:val="00496591"/>
    <w:rsid w:val="004A0BDD"/>
    <w:rsid w:val="004A5DE6"/>
    <w:rsid w:val="004A6204"/>
    <w:rsid w:val="004A638A"/>
    <w:rsid w:val="004B13F3"/>
    <w:rsid w:val="004B1E13"/>
    <w:rsid w:val="004B6BD9"/>
    <w:rsid w:val="004B7C4F"/>
    <w:rsid w:val="004C2EF7"/>
    <w:rsid w:val="004D0332"/>
    <w:rsid w:val="004D1609"/>
    <w:rsid w:val="004D574C"/>
    <w:rsid w:val="004D7EC4"/>
    <w:rsid w:val="004F00B2"/>
    <w:rsid w:val="004F1726"/>
    <w:rsid w:val="004F39B5"/>
    <w:rsid w:val="004F708E"/>
    <w:rsid w:val="00503240"/>
    <w:rsid w:val="005034D4"/>
    <w:rsid w:val="0051436A"/>
    <w:rsid w:val="0051637C"/>
    <w:rsid w:val="0052329C"/>
    <w:rsid w:val="00525CE1"/>
    <w:rsid w:val="005267FC"/>
    <w:rsid w:val="00533BF1"/>
    <w:rsid w:val="0053558A"/>
    <w:rsid w:val="00535F39"/>
    <w:rsid w:val="00537840"/>
    <w:rsid w:val="005476E5"/>
    <w:rsid w:val="005477BB"/>
    <w:rsid w:val="005504E4"/>
    <w:rsid w:val="005515D3"/>
    <w:rsid w:val="005573B6"/>
    <w:rsid w:val="005579D9"/>
    <w:rsid w:val="00562D8C"/>
    <w:rsid w:val="005649E6"/>
    <w:rsid w:val="005859F5"/>
    <w:rsid w:val="005912A8"/>
    <w:rsid w:val="005965FB"/>
    <w:rsid w:val="005A2F01"/>
    <w:rsid w:val="005C0609"/>
    <w:rsid w:val="005D043E"/>
    <w:rsid w:val="005D3EF2"/>
    <w:rsid w:val="005E0856"/>
    <w:rsid w:val="005E651F"/>
    <w:rsid w:val="00611982"/>
    <w:rsid w:val="00612B39"/>
    <w:rsid w:val="00614757"/>
    <w:rsid w:val="006152C5"/>
    <w:rsid w:val="00620EFA"/>
    <w:rsid w:val="00635CA4"/>
    <w:rsid w:val="00637D3C"/>
    <w:rsid w:val="00642B4C"/>
    <w:rsid w:val="0064733C"/>
    <w:rsid w:val="00652F73"/>
    <w:rsid w:val="00656BC4"/>
    <w:rsid w:val="006658E7"/>
    <w:rsid w:val="00666BAE"/>
    <w:rsid w:val="00666DE1"/>
    <w:rsid w:val="00671EBA"/>
    <w:rsid w:val="0067217C"/>
    <w:rsid w:val="00672ACA"/>
    <w:rsid w:val="00675F95"/>
    <w:rsid w:val="00676337"/>
    <w:rsid w:val="006821AF"/>
    <w:rsid w:val="0068604D"/>
    <w:rsid w:val="006861BC"/>
    <w:rsid w:val="0068785D"/>
    <w:rsid w:val="00691354"/>
    <w:rsid w:val="00691BC1"/>
    <w:rsid w:val="00692A3E"/>
    <w:rsid w:val="006967EF"/>
    <w:rsid w:val="006A073B"/>
    <w:rsid w:val="006A0C2A"/>
    <w:rsid w:val="006A1A46"/>
    <w:rsid w:val="006A4874"/>
    <w:rsid w:val="006B194D"/>
    <w:rsid w:val="006B3C40"/>
    <w:rsid w:val="006B644C"/>
    <w:rsid w:val="006C4C32"/>
    <w:rsid w:val="006C70C3"/>
    <w:rsid w:val="006C7BB4"/>
    <w:rsid w:val="006D0383"/>
    <w:rsid w:val="006E1794"/>
    <w:rsid w:val="006E2769"/>
    <w:rsid w:val="006E360F"/>
    <w:rsid w:val="006F731F"/>
    <w:rsid w:val="00705A2B"/>
    <w:rsid w:val="007063B3"/>
    <w:rsid w:val="007079C1"/>
    <w:rsid w:val="00711626"/>
    <w:rsid w:val="007116AA"/>
    <w:rsid w:val="007152A6"/>
    <w:rsid w:val="00726D7F"/>
    <w:rsid w:val="00734F66"/>
    <w:rsid w:val="00750A54"/>
    <w:rsid w:val="007572EC"/>
    <w:rsid w:val="00760F06"/>
    <w:rsid w:val="00767053"/>
    <w:rsid w:val="00770449"/>
    <w:rsid w:val="00773F56"/>
    <w:rsid w:val="00774CBB"/>
    <w:rsid w:val="0077564D"/>
    <w:rsid w:val="00776E05"/>
    <w:rsid w:val="007779E7"/>
    <w:rsid w:val="00777B51"/>
    <w:rsid w:val="00781BB4"/>
    <w:rsid w:val="007838EC"/>
    <w:rsid w:val="0078781E"/>
    <w:rsid w:val="00790B00"/>
    <w:rsid w:val="00793D74"/>
    <w:rsid w:val="00793ECC"/>
    <w:rsid w:val="007969CA"/>
    <w:rsid w:val="007A7D9C"/>
    <w:rsid w:val="007B0BD8"/>
    <w:rsid w:val="007B0D24"/>
    <w:rsid w:val="007B1F20"/>
    <w:rsid w:val="007B3218"/>
    <w:rsid w:val="007B48EE"/>
    <w:rsid w:val="007B5077"/>
    <w:rsid w:val="007B613D"/>
    <w:rsid w:val="007C7AD1"/>
    <w:rsid w:val="007D6756"/>
    <w:rsid w:val="007E295D"/>
    <w:rsid w:val="007E4C81"/>
    <w:rsid w:val="007E6713"/>
    <w:rsid w:val="007E67A9"/>
    <w:rsid w:val="007E727A"/>
    <w:rsid w:val="007F1713"/>
    <w:rsid w:val="007F296C"/>
    <w:rsid w:val="007F2A86"/>
    <w:rsid w:val="007F39FC"/>
    <w:rsid w:val="007F4D57"/>
    <w:rsid w:val="007F72DF"/>
    <w:rsid w:val="00806481"/>
    <w:rsid w:val="00815A28"/>
    <w:rsid w:val="008167F4"/>
    <w:rsid w:val="0081682B"/>
    <w:rsid w:val="00821A36"/>
    <w:rsid w:val="00823005"/>
    <w:rsid w:val="00827383"/>
    <w:rsid w:val="00827F21"/>
    <w:rsid w:val="00833EE6"/>
    <w:rsid w:val="00835A59"/>
    <w:rsid w:val="0084438C"/>
    <w:rsid w:val="008462A4"/>
    <w:rsid w:val="00860B7B"/>
    <w:rsid w:val="0086494C"/>
    <w:rsid w:val="0086686A"/>
    <w:rsid w:val="00874D65"/>
    <w:rsid w:val="00875833"/>
    <w:rsid w:val="00893AAB"/>
    <w:rsid w:val="00896E4F"/>
    <w:rsid w:val="00897800"/>
    <w:rsid w:val="00897C1E"/>
    <w:rsid w:val="008A349A"/>
    <w:rsid w:val="008A45EE"/>
    <w:rsid w:val="008C111F"/>
    <w:rsid w:val="008C14EE"/>
    <w:rsid w:val="008C19F8"/>
    <w:rsid w:val="008C2CD0"/>
    <w:rsid w:val="008C3CF1"/>
    <w:rsid w:val="008C6F58"/>
    <w:rsid w:val="008D179F"/>
    <w:rsid w:val="008E450C"/>
    <w:rsid w:val="008E7A94"/>
    <w:rsid w:val="008F0C93"/>
    <w:rsid w:val="008F0EB7"/>
    <w:rsid w:val="008F2662"/>
    <w:rsid w:val="008F703E"/>
    <w:rsid w:val="00900760"/>
    <w:rsid w:val="00905793"/>
    <w:rsid w:val="009131CA"/>
    <w:rsid w:val="00913D55"/>
    <w:rsid w:val="009160B3"/>
    <w:rsid w:val="009162CF"/>
    <w:rsid w:val="00917AEC"/>
    <w:rsid w:val="00924BB6"/>
    <w:rsid w:val="00924E6E"/>
    <w:rsid w:val="00931405"/>
    <w:rsid w:val="009316F3"/>
    <w:rsid w:val="00931D0A"/>
    <w:rsid w:val="00931E36"/>
    <w:rsid w:val="00933D6E"/>
    <w:rsid w:val="0093442B"/>
    <w:rsid w:val="0093470C"/>
    <w:rsid w:val="00936031"/>
    <w:rsid w:val="00937DBB"/>
    <w:rsid w:val="00946171"/>
    <w:rsid w:val="009467A8"/>
    <w:rsid w:val="00950CC1"/>
    <w:rsid w:val="00960412"/>
    <w:rsid w:val="00962C50"/>
    <w:rsid w:val="00967B07"/>
    <w:rsid w:val="009715E4"/>
    <w:rsid w:val="00975003"/>
    <w:rsid w:val="009803FF"/>
    <w:rsid w:val="0098518F"/>
    <w:rsid w:val="00991D99"/>
    <w:rsid w:val="00995CD6"/>
    <w:rsid w:val="00996D6E"/>
    <w:rsid w:val="009A208A"/>
    <w:rsid w:val="009A26F6"/>
    <w:rsid w:val="009B06BC"/>
    <w:rsid w:val="009B073D"/>
    <w:rsid w:val="009B46E0"/>
    <w:rsid w:val="009B610A"/>
    <w:rsid w:val="009B683F"/>
    <w:rsid w:val="009C5714"/>
    <w:rsid w:val="009C6F9F"/>
    <w:rsid w:val="009D246A"/>
    <w:rsid w:val="009D3431"/>
    <w:rsid w:val="009D3B0E"/>
    <w:rsid w:val="009E470B"/>
    <w:rsid w:val="009E63A9"/>
    <w:rsid w:val="009E63DC"/>
    <w:rsid w:val="009F5566"/>
    <w:rsid w:val="00A01BBE"/>
    <w:rsid w:val="00A04456"/>
    <w:rsid w:val="00A1200B"/>
    <w:rsid w:val="00A14EE6"/>
    <w:rsid w:val="00A178DF"/>
    <w:rsid w:val="00A3153F"/>
    <w:rsid w:val="00A32812"/>
    <w:rsid w:val="00A34316"/>
    <w:rsid w:val="00A40708"/>
    <w:rsid w:val="00A410A7"/>
    <w:rsid w:val="00A5253E"/>
    <w:rsid w:val="00A556C2"/>
    <w:rsid w:val="00A56A49"/>
    <w:rsid w:val="00A57631"/>
    <w:rsid w:val="00A726AF"/>
    <w:rsid w:val="00A72CDE"/>
    <w:rsid w:val="00A7646E"/>
    <w:rsid w:val="00A80B2A"/>
    <w:rsid w:val="00A81EB7"/>
    <w:rsid w:val="00A824B6"/>
    <w:rsid w:val="00A85C8B"/>
    <w:rsid w:val="00A860D2"/>
    <w:rsid w:val="00A86101"/>
    <w:rsid w:val="00A94AB8"/>
    <w:rsid w:val="00AA1C9C"/>
    <w:rsid w:val="00AA2076"/>
    <w:rsid w:val="00AA4820"/>
    <w:rsid w:val="00AA5374"/>
    <w:rsid w:val="00AB2B55"/>
    <w:rsid w:val="00AC7FD9"/>
    <w:rsid w:val="00AD3333"/>
    <w:rsid w:val="00AD4771"/>
    <w:rsid w:val="00AD4854"/>
    <w:rsid w:val="00AE4F51"/>
    <w:rsid w:val="00AE581B"/>
    <w:rsid w:val="00AE6954"/>
    <w:rsid w:val="00AF2665"/>
    <w:rsid w:val="00AF4700"/>
    <w:rsid w:val="00AF7C67"/>
    <w:rsid w:val="00B004A6"/>
    <w:rsid w:val="00B0054E"/>
    <w:rsid w:val="00B10761"/>
    <w:rsid w:val="00B122B7"/>
    <w:rsid w:val="00B26CCF"/>
    <w:rsid w:val="00B30F11"/>
    <w:rsid w:val="00B332E9"/>
    <w:rsid w:val="00B33F2A"/>
    <w:rsid w:val="00B3462B"/>
    <w:rsid w:val="00B35E5F"/>
    <w:rsid w:val="00B36F8D"/>
    <w:rsid w:val="00B3704A"/>
    <w:rsid w:val="00B503D0"/>
    <w:rsid w:val="00B543F5"/>
    <w:rsid w:val="00B55C69"/>
    <w:rsid w:val="00B60BE4"/>
    <w:rsid w:val="00B66047"/>
    <w:rsid w:val="00B66924"/>
    <w:rsid w:val="00B71222"/>
    <w:rsid w:val="00B719D9"/>
    <w:rsid w:val="00B733C9"/>
    <w:rsid w:val="00B779F2"/>
    <w:rsid w:val="00B8046A"/>
    <w:rsid w:val="00B84193"/>
    <w:rsid w:val="00B842A3"/>
    <w:rsid w:val="00B935AC"/>
    <w:rsid w:val="00BA2594"/>
    <w:rsid w:val="00BA3D16"/>
    <w:rsid w:val="00BB07B2"/>
    <w:rsid w:val="00BB1279"/>
    <w:rsid w:val="00BB36A4"/>
    <w:rsid w:val="00BB3A9D"/>
    <w:rsid w:val="00BD316D"/>
    <w:rsid w:val="00BD5310"/>
    <w:rsid w:val="00BD59FF"/>
    <w:rsid w:val="00BE13E9"/>
    <w:rsid w:val="00BF6B4C"/>
    <w:rsid w:val="00BF740E"/>
    <w:rsid w:val="00C122DB"/>
    <w:rsid w:val="00C1234D"/>
    <w:rsid w:val="00C14B7B"/>
    <w:rsid w:val="00C21356"/>
    <w:rsid w:val="00C21BE5"/>
    <w:rsid w:val="00C34A1E"/>
    <w:rsid w:val="00C3690A"/>
    <w:rsid w:val="00C50580"/>
    <w:rsid w:val="00C518AE"/>
    <w:rsid w:val="00C60079"/>
    <w:rsid w:val="00C605A6"/>
    <w:rsid w:val="00C60F7A"/>
    <w:rsid w:val="00C67D6F"/>
    <w:rsid w:val="00C710B2"/>
    <w:rsid w:val="00C72740"/>
    <w:rsid w:val="00C92901"/>
    <w:rsid w:val="00C97BAF"/>
    <w:rsid w:val="00C97F12"/>
    <w:rsid w:val="00CA2D36"/>
    <w:rsid w:val="00CA58C6"/>
    <w:rsid w:val="00CB0301"/>
    <w:rsid w:val="00CB0488"/>
    <w:rsid w:val="00CB2E51"/>
    <w:rsid w:val="00CB3765"/>
    <w:rsid w:val="00CE0315"/>
    <w:rsid w:val="00CE151F"/>
    <w:rsid w:val="00CE2D84"/>
    <w:rsid w:val="00CE6D85"/>
    <w:rsid w:val="00CE7173"/>
    <w:rsid w:val="00CF2DB6"/>
    <w:rsid w:val="00D02F85"/>
    <w:rsid w:val="00D064CB"/>
    <w:rsid w:val="00D06EF8"/>
    <w:rsid w:val="00D11FD0"/>
    <w:rsid w:val="00D12F4F"/>
    <w:rsid w:val="00D17880"/>
    <w:rsid w:val="00D259BB"/>
    <w:rsid w:val="00D27F68"/>
    <w:rsid w:val="00D3587B"/>
    <w:rsid w:val="00D36C86"/>
    <w:rsid w:val="00D614A3"/>
    <w:rsid w:val="00D6676A"/>
    <w:rsid w:val="00D71B1E"/>
    <w:rsid w:val="00D807FE"/>
    <w:rsid w:val="00D85B69"/>
    <w:rsid w:val="00D86653"/>
    <w:rsid w:val="00D87AD2"/>
    <w:rsid w:val="00D87F33"/>
    <w:rsid w:val="00D9544E"/>
    <w:rsid w:val="00D96952"/>
    <w:rsid w:val="00DA16C1"/>
    <w:rsid w:val="00DA3412"/>
    <w:rsid w:val="00DA54D6"/>
    <w:rsid w:val="00DA6D4C"/>
    <w:rsid w:val="00DB4FD3"/>
    <w:rsid w:val="00DB6613"/>
    <w:rsid w:val="00DB6A9A"/>
    <w:rsid w:val="00DD232C"/>
    <w:rsid w:val="00DD339F"/>
    <w:rsid w:val="00DE1C83"/>
    <w:rsid w:val="00DF36B2"/>
    <w:rsid w:val="00DF5743"/>
    <w:rsid w:val="00E00B01"/>
    <w:rsid w:val="00E02319"/>
    <w:rsid w:val="00E06654"/>
    <w:rsid w:val="00E13A1A"/>
    <w:rsid w:val="00E160E1"/>
    <w:rsid w:val="00E25E58"/>
    <w:rsid w:val="00E2620B"/>
    <w:rsid w:val="00E27AA8"/>
    <w:rsid w:val="00E3260A"/>
    <w:rsid w:val="00E33FA3"/>
    <w:rsid w:val="00E3487C"/>
    <w:rsid w:val="00E42DC2"/>
    <w:rsid w:val="00E52966"/>
    <w:rsid w:val="00E56F84"/>
    <w:rsid w:val="00E6390D"/>
    <w:rsid w:val="00E718E6"/>
    <w:rsid w:val="00E71970"/>
    <w:rsid w:val="00E723BC"/>
    <w:rsid w:val="00E8060A"/>
    <w:rsid w:val="00E81AD7"/>
    <w:rsid w:val="00E9078A"/>
    <w:rsid w:val="00E97A33"/>
    <w:rsid w:val="00EA717C"/>
    <w:rsid w:val="00EA7561"/>
    <w:rsid w:val="00EB304D"/>
    <w:rsid w:val="00EB3404"/>
    <w:rsid w:val="00EB5E47"/>
    <w:rsid w:val="00EB6854"/>
    <w:rsid w:val="00EC2FFF"/>
    <w:rsid w:val="00EC69C2"/>
    <w:rsid w:val="00EC7E3F"/>
    <w:rsid w:val="00ED24FA"/>
    <w:rsid w:val="00ED303E"/>
    <w:rsid w:val="00ED3429"/>
    <w:rsid w:val="00ED39AB"/>
    <w:rsid w:val="00ED5D6B"/>
    <w:rsid w:val="00ED7E25"/>
    <w:rsid w:val="00EF2E1D"/>
    <w:rsid w:val="00EF644B"/>
    <w:rsid w:val="00EF6998"/>
    <w:rsid w:val="00F1207C"/>
    <w:rsid w:val="00F1244E"/>
    <w:rsid w:val="00F12AF3"/>
    <w:rsid w:val="00F16F56"/>
    <w:rsid w:val="00F2388B"/>
    <w:rsid w:val="00F26A07"/>
    <w:rsid w:val="00F26BF2"/>
    <w:rsid w:val="00F305DB"/>
    <w:rsid w:val="00F313A8"/>
    <w:rsid w:val="00F339C9"/>
    <w:rsid w:val="00F34E21"/>
    <w:rsid w:val="00F40C55"/>
    <w:rsid w:val="00F455E9"/>
    <w:rsid w:val="00F514CD"/>
    <w:rsid w:val="00F52880"/>
    <w:rsid w:val="00F5295F"/>
    <w:rsid w:val="00F54162"/>
    <w:rsid w:val="00F5500B"/>
    <w:rsid w:val="00F55106"/>
    <w:rsid w:val="00F74C3E"/>
    <w:rsid w:val="00F75264"/>
    <w:rsid w:val="00F804B2"/>
    <w:rsid w:val="00F85796"/>
    <w:rsid w:val="00F90BC3"/>
    <w:rsid w:val="00F94367"/>
    <w:rsid w:val="00F94B91"/>
    <w:rsid w:val="00F957E0"/>
    <w:rsid w:val="00F95E91"/>
    <w:rsid w:val="00FA21B9"/>
    <w:rsid w:val="00FA5760"/>
    <w:rsid w:val="00FB2A9C"/>
    <w:rsid w:val="00FB41D0"/>
    <w:rsid w:val="00FB48CD"/>
    <w:rsid w:val="00FC07D5"/>
    <w:rsid w:val="00FC444F"/>
    <w:rsid w:val="00FD2E3D"/>
    <w:rsid w:val="00FD74FD"/>
    <w:rsid w:val="00FE3379"/>
    <w:rsid w:val="00FF35BC"/>
    <w:rsid w:val="00FF508A"/>
    <w:rsid w:val="00FF59C0"/>
    <w:rsid w:val="00FF65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63F90"/>
  <w15:chartTrackingRefBased/>
  <w15:docId w15:val="{D4B2AF55-5ED9-42A6-AD6E-6FAE69531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2556E3"/>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2556E3"/>
    <w:rPr>
      <w:b/>
      <w:bCs/>
    </w:rPr>
  </w:style>
  <w:style w:type="character" w:styleId="Fremhv">
    <w:name w:val="Emphasis"/>
    <w:basedOn w:val="Standardskrifttypeiafsnit"/>
    <w:uiPriority w:val="20"/>
    <w:qFormat/>
    <w:rsid w:val="002556E3"/>
    <w:rPr>
      <w:i/>
      <w:iCs/>
    </w:rPr>
  </w:style>
  <w:style w:type="character" w:styleId="Hyperlink">
    <w:name w:val="Hyperlink"/>
    <w:basedOn w:val="Standardskrifttypeiafsnit"/>
    <w:uiPriority w:val="99"/>
    <w:unhideWhenUsed/>
    <w:rsid w:val="002556E3"/>
    <w:rPr>
      <w:color w:val="0000FF" w:themeColor="hyperlink"/>
      <w:u w:val="single"/>
    </w:rPr>
  </w:style>
  <w:style w:type="character" w:styleId="Ulstomtale">
    <w:name w:val="Unresolved Mention"/>
    <w:basedOn w:val="Standardskrifttypeiafsnit"/>
    <w:uiPriority w:val="99"/>
    <w:semiHidden/>
    <w:unhideWhenUsed/>
    <w:rsid w:val="002556E3"/>
    <w:rPr>
      <w:color w:val="808080"/>
      <w:shd w:val="clear" w:color="auto" w:fill="E6E6E6"/>
    </w:rPr>
  </w:style>
  <w:style w:type="paragraph" w:styleId="Listeafsnit">
    <w:name w:val="List Paragraph"/>
    <w:basedOn w:val="Normal"/>
    <w:uiPriority w:val="34"/>
    <w:qFormat/>
    <w:rsid w:val="00A72CDE"/>
    <w:pPr>
      <w:spacing w:after="0" w:line="240" w:lineRule="auto"/>
      <w:ind w:left="720"/>
      <w:contextualSpacing/>
    </w:pPr>
    <w:rPr>
      <w:rFonts w:ascii="Arial" w:hAnsi="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350467">
      <w:bodyDiv w:val="1"/>
      <w:marLeft w:val="0"/>
      <w:marRight w:val="0"/>
      <w:marTop w:val="0"/>
      <w:marBottom w:val="0"/>
      <w:divBdr>
        <w:top w:val="none" w:sz="0" w:space="0" w:color="auto"/>
        <w:left w:val="none" w:sz="0" w:space="0" w:color="auto"/>
        <w:bottom w:val="none" w:sz="0" w:space="0" w:color="auto"/>
        <w:right w:val="none" w:sz="0" w:space="0" w:color="auto"/>
      </w:divBdr>
    </w:div>
    <w:div w:id="149260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arcelhus.dk"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974255EA.dotm</Template>
  <TotalTime>1</TotalTime>
  <Pages>2</Pages>
  <Words>682</Words>
  <Characters>4167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Jørn Bitsch</dc:creator>
  <cp:keywords/>
  <dc:description/>
  <cp:lastModifiedBy>Jørn Bitsch</cp:lastModifiedBy>
  <cp:revision>3</cp:revision>
  <dcterms:created xsi:type="dcterms:W3CDTF">2018-04-30T05:55:00Z</dcterms:created>
  <dcterms:modified xsi:type="dcterms:W3CDTF">2018-04-30T05:55:00Z</dcterms:modified>
</cp:coreProperties>
</file>