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6B2" w:rsidRDefault="00DF36B2"/>
    <w:p w:rsidR="00194332" w:rsidRDefault="00194332"/>
    <w:p w:rsidR="00194332" w:rsidRPr="00194332" w:rsidRDefault="00194332" w:rsidP="007D2544">
      <w:pPr>
        <w:jc w:val="center"/>
        <w:rPr>
          <w:b/>
        </w:rPr>
      </w:pPr>
      <w:r w:rsidRPr="00194332">
        <w:rPr>
          <w:b/>
        </w:rPr>
        <w:t>TRO OG LOVE ERKLÆRING</w:t>
      </w:r>
    </w:p>
    <w:p w:rsidR="00194332" w:rsidRDefault="00194332"/>
    <w:p w:rsidR="0090671A" w:rsidRDefault="0090671A"/>
    <w:p w:rsidR="0090671A" w:rsidRDefault="0090671A"/>
    <w:p w:rsidR="00194332" w:rsidRDefault="00194332">
      <w:r>
        <w:t xml:space="preserve">Undertegnede erklærer ved min underskrift på tro og love, at jeg ved min fratrædelse som medlem af bestyrelsen i grundejerforeningen XXXX, har </w:t>
      </w:r>
      <w:r w:rsidR="00BB1394">
        <w:t>draget omsorg</w:t>
      </w:r>
      <w:r>
        <w:t xml:space="preserve"> for:</w:t>
      </w:r>
    </w:p>
    <w:p w:rsidR="00194332" w:rsidRDefault="00194332" w:rsidP="007D2544">
      <w:pPr>
        <w:pStyle w:val="Listeafsnit"/>
        <w:numPr>
          <w:ilvl w:val="0"/>
          <w:numId w:val="1"/>
        </w:numPr>
      </w:pPr>
      <w:r>
        <w:t>At jeg ikke er i besiddelse af foreningsrelateret materiale</w:t>
      </w:r>
      <w:r w:rsidR="007D2544">
        <w:t>, der</w:t>
      </w:r>
      <w:r>
        <w:t xml:space="preserve"> </w:t>
      </w:r>
      <w:r w:rsidR="007D2544">
        <w:t>hverken i fysisk eller elektronisk form</w:t>
      </w:r>
      <w:r w:rsidR="007D2544">
        <w:t xml:space="preserve"> måtte indeholde</w:t>
      </w:r>
      <w:r>
        <w:t xml:space="preserve"> persondata.</w:t>
      </w:r>
      <w:r w:rsidRPr="00194332">
        <w:t xml:space="preserve"> </w:t>
      </w:r>
    </w:p>
    <w:p w:rsidR="00194332" w:rsidRDefault="00194332" w:rsidP="00194332"/>
    <w:p w:rsidR="00194332" w:rsidRDefault="00194332" w:rsidP="00194332">
      <w:r>
        <w:t>Dette omfatter nærmere bestemt:</w:t>
      </w:r>
    </w:p>
    <w:p w:rsidR="007D2544" w:rsidRDefault="00194332" w:rsidP="00194332">
      <w:r>
        <w:t xml:space="preserve">Alt foreningsrelateret materiale, der </w:t>
      </w:r>
      <w:r w:rsidR="007D2544">
        <w:t xml:space="preserve">har </w:t>
      </w:r>
      <w:r>
        <w:t>vedrør</w:t>
      </w:r>
      <w:r w:rsidR="007D2544">
        <w:t>t</w:t>
      </w:r>
      <w:r>
        <w:t xml:space="preserve"> mit virke som bestyrelsesmedlem, og som jeg har rådet over i </w:t>
      </w:r>
      <w:r w:rsidRPr="007D2544">
        <w:rPr>
          <w:b/>
        </w:rPr>
        <w:t>elektronisk form</w:t>
      </w:r>
      <w:r>
        <w:t xml:space="preserve">, er, </w:t>
      </w:r>
      <w:r>
        <w:t>i det omfang foreningen har ønsket dette</w:t>
      </w:r>
      <w:r>
        <w:t xml:space="preserve">, </w:t>
      </w:r>
      <w:r>
        <w:t>videregivet til foreningens dataansvarlige</w:t>
      </w:r>
      <w:r>
        <w:t xml:space="preserve">, samt slettet fra mine personlige computere/tablets/telefon/lagermedier </w:t>
      </w:r>
      <w:proofErr w:type="spellStart"/>
      <w:r>
        <w:t>o.lign</w:t>
      </w:r>
      <w:proofErr w:type="spellEnd"/>
      <w:r>
        <w:t xml:space="preserve">. </w:t>
      </w:r>
    </w:p>
    <w:p w:rsidR="007D2544" w:rsidRDefault="00194332" w:rsidP="00194332">
      <w:r>
        <w:t xml:space="preserve">Alt foreningsrelateret materiale, der </w:t>
      </w:r>
      <w:r w:rsidR="007D2544">
        <w:t xml:space="preserve">har </w:t>
      </w:r>
      <w:r>
        <w:t>vedrør</w:t>
      </w:r>
      <w:r w:rsidR="007D2544">
        <w:t>t</w:t>
      </w:r>
      <w:r>
        <w:t xml:space="preserve"> mit virke som bestyrelsesmedlem, og som jeg har rådet over i </w:t>
      </w:r>
      <w:r w:rsidRPr="007D2544">
        <w:rPr>
          <w:b/>
        </w:rPr>
        <w:t>fysisk form</w:t>
      </w:r>
      <w:r>
        <w:t xml:space="preserve">, er, </w:t>
      </w:r>
      <w:r>
        <w:t>i det omfang foreningen har ønsket dette, videregivet til foreningens dataansvarlige</w:t>
      </w:r>
      <w:r>
        <w:t xml:space="preserve">. Jeg har </w:t>
      </w:r>
      <w:r w:rsidR="007D2544">
        <w:t xml:space="preserve">herudover </w:t>
      </w:r>
      <w:r>
        <w:t>tilset</w:t>
      </w:r>
      <w:r w:rsidR="007D2544">
        <w:t>,</w:t>
      </w:r>
      <w:r>
        <w:t xml:space="preserve"> at papirer mv. i øvrigt er destrueret på en sådan måde, at uvedkommende ikke kan blive bekendt med persondata, der måtte fremgå af papirerne.</w:t>
      </w:r>
      <w:r w:rsidR="007D2544">
        <w:t xml:space="preserve"> </w:t>
      </w:r>
    </w:p>
    <w:p w:rsidR="00194332" w:rsidRDefault="00194332" w:rsidP="00194332"/>
    <w:p w:rsidR="00194332" w:rsidRDefault="00194332" w:rsidP="00194332"/>
    <w:p w:rsidR="00194332" w:rsidRDefault="00194332" w:rsidP="00194332">
      <w:r>
        <w:t>(sted/dato)</w:t>
      </w:r>
    </w:p>
    <w:p w:rsidR="00194332" w:rsidRDefault="00194332" w:rsidP="00194332"/>
    <w:p w:rsidR="00194332" w:rsidRDefault="00194332" w:rsidP="00194332">
      <w:pPr>
        <w:pBdr>
          <w:bottom w:val="single" w:sz="12" w:space="1" w:color="auto"/>
        </w:pBdr>
      </w:pPr>
    </w:p>
    <w:p w:rsidR="00194332" w:rsidRDefault="00194332" w:rsidP="00194332">
      <w:r>
        <w:t>(personlig underskrift på det afgående bestyrelsesmedlem</w:t>
      </w:r>
      <w:r w:rsidR="007D2544">
        <w:t>)</w:t>
      </w:r>
    </w:p>
    <w:p w:rsidR="007D2544" w:rsidRDefault="007D2544" w:rsidP="00194332"/>
    <w:p w:rsidR="007D2544" w:rsidRDefault="007D2544">
      <w:r>
        <w:br w:type="page"/>
      </w:r>
    </w:p>
    <w:p w:rsidR="007D2544" w:rsidRDefault="007D2544" w:rsidP="00194332"/>
    <w:p w:rsidR="007D2544" w:rsidRPr="007D2544" w:rsidRDefault="007D2544" w:rsidP="00194332">
      <w:pPr>
        <w:rPr>
          <w:b/>
        </w:rPr>
      </w:pPr>
      <w:r w:rsidRPr="007D2544">
        <w:rPr>
          <w:b/>
        </w:rPr>
        <w:t>Lidt yderligere informationer</w:t>
      </w:r>
    </w:p>
    <w:p w:rsidR="007D2544" w:rsidRDefault="00EC314E" w:rsidP="00194332">
      <w:r w:rsidRPr="00194332">
        <w:rPr>
          <w:b/>
        </w:rPr>
        <w:t>TRO OG LOVE ERKLÆRING</w:t>
      </w:r>
      <w:r w:rsidR="007D2544">
        <w:t xml:space="preserve"> afleveres i udfyldt stand til foreningens dataansvarlige senest 14 dage fra udtræden af foreningens bestyrelse.</w:t>
      </w:r>
    </w:p>
    <w:p w:rsidR="00194332" w:rsidRDefault="007D2544">
      <w:r>
        <w:t>For det tilfælde at det pågældende bestyrelsesmedlem måtte være afgået ved døden</w:t>
      </w:r>
      <w:r w:rsidR="0090671A">
        <w:t>,</w:t>
      </w:r>
      <w:r>
        <w:t xml:space="preserve"> er foreningen forpligtet til at rette henvendelse til boet med henblik på udlevering af dokumenter mv.</w:t>
      </w:r>
    </w:p>
    <w:p w:rsidR="0090671A" w:rsidRDefault="0090671A" w:rsidP="0090671A">
      <w:r>
        <w:t xml:space="preserve">De filer, papirer mv., der retter sig mod det afgående bestyrelsesmedlems personlige medlemskab af foreningen, har vedkommende selvfølgelig ret til at behold. Der er kun tanke på materiale, der </w:t>
      </w:r>
      <w:r w:rsidR="00EC314E">
        <w:t xml:space="preserve">direkte </w:t>
      </w:r>
      <w:bookmarkStart w:id="0" w:name="_GoBack"/>
      <w:bookmarkEnd w:id="0"/>
      <w:r>
        <w:t>fokuserer på vedkommendes virke som bestyrelsesmedlem.</w:t>
      </w:r>
      <w:r w:rsidRPr="0090671A">
        <w:t xml:space="preserve"> </w:t>
      </w:r>
    </w:p>
    <w:p w:rsidR="004A759D" w:rsidRDefault="004A759D" w:rsidP="004A759D">
      <w:r>
        <w:rPr>
          <w:b/>
        </w:rPr>
        <w:t>E</w:t>
      </w:r>
      <w:r w:rsidR="0090671A" w:rsidRPr="0090671A">
        <w:rPr>
          <w:b/>
        </w:rPr>
        <w:t>lektronisk</w:t>
      </w:r>
      <w:r>
        <w:rPr>
          <w:b/>
        </w:rPr>
        <w:t xml:space="preserve"> form</w:t>
      </w:r>
      <w:r w:rsidR="0090671A">
        <w:t>: F</w:t>
      </w:r>
      <w:r w:rsidR="0090671A" w:rsidRPr="0090671A">
        <w:t>iler, e-mails etc.</w:t>
      </w:r>
      <w:r w:rsidRPr="004A759D">
        <w:t xml:space="preserve"> </w:t>
      </w:r>
    </w:p>
    <w:p w:rsidR="004A759D" w:rsidRDefault="004A759D" w:rsidP="004A759D">
      <w:r w:rsidRPr="004A759D">
        <w:rPr>
          <w:b/>
        </w:rPr>
        <w:t>L</w:t>
      </w:r>
      <w:r w:rsidRPr="004A759D">
        <w:rPr>
          <w:b/>
        </w:rPr>
        <w:t>agermedier</w:t>
      </w:r>
      <w:r>
        <w:t>: E</w:t>
      </w:r>
      <w:r>
        <w:t xml:space="preserve">nhver form for backup </w:t>
      </w:r>
      <w:r>
        <w:t>f.eks.</w:t>
      </w:r>
      <w:r>
        <w:t xml:space="preserve"> DVD, CD, </w:t>
      </w:r>
      <w:proofErr w:type="spellStart"/>
      <w:r>
        <w:t>floppy-disk</w:t>
      </w:r>
      <w:proofErr w:type="spellEnd"/>
      <w:r>
        <w:t>, usb-pen, flashdrev</w:t>
      </w:r>
      <w:r>
        <w:t>, private cloudløsninger</w:t>
      </w:r>
      <w:r>
        <w:t xml:space="preserve"> etc.</w:t>
      </w:r>
    </w:p>
    <w:p w:rsidR="0090671A" w:rsidRDefault="004A759D" w:rsidP="0090671A">
      <w:r w:rsidRPr="004A759D">
        <w:rPr>
          <w:b/>
        </w:rPr>
        <w:t>F</w:t>
      </w:r>
      <w:r w:rsidR="0090671A" w:rsidRPr="004A759D">
        <w:rPr>
          <w:b/>
        </w:rPr>
        <w:t>ysisk</w:t>
      </w:r>
      <w:r w:rsidR="0090671A" w:rsidRPr="0090671A">
        <w:rPr>
          <w:b/>
        </w:rPr>
        <w:t xml:space="preserve"> form</w:t>
      </w:r>
      <w:r>
        <w:rPr>
          <w:b/>
        </w:rPr>
        <w:t>:</w:t>
      </w:r>
      <w:r w:rsidR="0090671A" w:rsidRPr="0090671A">
        <w:t xml:space="preserve"> </w:t>
      </w:r>
      <w:r w:rsidR="0090671A">
        <w:t>Korrespondance, referater, interne medlemslister</w:t>
      </w:r>
      <w:r>
        <w:t>, regnskabsbilag</w:t>
      </w:r>
      <w:r w:rsidR="0090671A">
        <w:t xml:space="preserve"> og lignende papirer.</w:t>
      </w:r>
    </w:p>
    <w:p w:rsidR="00BB1394" w:rsidRDefault="00BB1394" w:rsidP="0090671A">
      <w:r w:rsidRPr="00194332">
        <w:rPr>
          <w:b/>
        </w:rPr>
        <w:t xml:space="preserve">TRO OG LOVE </w:t>
      </w:r>
      <w:proofErr w:type="spellStart"/>
      <w:r w:rsidRPr="00194332">
        <w:rPr>
          <w:b/>
        </w:rPr>
        <w:t>ERKLÆRING</w:t>
      </w:r>
      <w:r>
        <w:rPr>
          <w:b/>
        </w:rPr>
        <w:t>´</w:t>
      </w:r>
      <w:r>
        <w:t>er</w:t>
      </w:r>
      <w:proofErr w:type="spellEnd"/>
      <w:r>
        <w:t xml:space="preserve"> gemmes som minimum i fysisk form i foreningens mappe med dokumenter omkring persondatalovgivning.</w:t>
      </w:r>
    </w:p>
    <w:p w:rsidR="0090671A" w:rsidRDefault="0090671A"/>
    <w:sectPr w:rsidR="0090671A" w:rsidSect="007D2544">
      <w:pgSz w:w="11906" w:h="16838"/>
      <w:pgMar w:top="993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510E"/>
    <w:multiLevelType w:val="hybridMultilevel"/>
    <w:tmpl w:val="BB66D8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332"/>
    <w:rsid w:val="00003582"/>
    <w:rsid w:val="00004191"/>
    <w:rsid w:val="00011689"/>
    <w:rsid w:val="00011AC9"/>
    <w:rsid w:val="00012389"/>
    <w:rsid w:val="00021322"/>
    <w:rsid w:val="00033AC5"/>
    <w:rsid w:val="00041E9C"/>
    <w:rsid w:val="00061458"/>
    <w:rsid w:val="00062123"/>
    <w:rsid w:val="00062AF0"/>
    <w:rsid w:val="000644D2"/>
    <w:rsid w:val="00064576"/>
    <w:rsid w:val="00071A06"/>
    <w:rsid w:val="000725CC"/>
    <w:rsid w:val="00073273"/>
    <w:rsid w:val="000824C7"/>
    <w:rsid w:val="00083D44"/>
    <w:rsid w:val="00092BD2"/>
    <w:rsid w:val="000938BC"/>
    <w:rsid w:val="000A171F"/>
    <w:rsid w:val="000A396F"/>
    <w:rsid w:val="000B1FFD"/>
    <w:rsid w:val="000B3398"/>
    <w:rsid w:val="000B3FE3"/>
    <w:rsid w:val="000B690F"/>
    <w:rsid w:val="000B706F"/>
    <w:rsid w:val="000C00C1"/>
    <w:rsid w:val="000C430D"/>
    <w:rsid w:val="000C7670"/>
    <w:rsid w:val="000D59C3"/>
    <w:rsid w:val="000E26CF"/>
    <w:rsid w:val="000F3A36"/>
    <w:rsid w:val="000F6354"/>
    <w:rsid w:val="0010045B"/>
    <w:rsid w:val="00102B6C"/>
    <w:rsid w:val="00107EF9"/>
    <w:rsid w:val="00114F08"/>
    <w:rsid w:val="0012531E"/>
    <w:rsid w:val="001263C7"/>
    <w:rsid w:val="001313F9"/>
    <w:rsid w:val="00132FCF"/>
    <w:rsid w:val="00134450"/>
    <w:rsid w:val="0013489B"/>
    <w:rsid w:val="001351D1"/>
    <w:rsid w:val="00144B9B"/>
    <w:rsid w:val="00146BC9"/>
    <w:rsid w:val="00147766"/>
    <w:rsid w:val="00155B8F"/>
    <w:rsid w:val="00155CD4"/>
    <w:rsid w:val="001613BA"/>
    <w:rsid w:val="00166D96"/>
    <w:rsid w:val="00171EA7"/>
    <w:rsid w:val="001722FD"/>
    <w:rsid w:val="001735F6"/>
    <w:rsid w:val="00177020"/>
    <w:rsid w:val="00180019"/>
    <w:rsid w:val="00191FE6"/>
    <w:rsid w:val="00194332"/>
    <w:rsid w:val="00195632"/>
    <w:rsid w:val="001A0599"/>
    <w:rsid w:val="001A55DE"/>
    <w:rsid w:val="001A707A"/>
    <w:rsid w:val="001B7DE4"/>
    <w:rsid w:val="001C2518"/>
    <w:rsid w:val="001C3325"/>
    <w:rsid w:val="001E14A5"/>
    <w:rsid w:val="001E3E50"/>
    <w:rsid w:val="001E58E5"/>
    <w:rsid w:val="001E69E7"/>
    <w:rsid w:val="001F69B9"/>
    <w:rsid w:val="00205E9D"/>
    <w:rsid w:val="002060B8"/>
    <w:rsid w:val="0021209F"/>
    <w:rsid w:val="00216A4B"/>
    <w:rsid w:val="002171FC"/>
    <w:rsid w:val="0022281B"/>
    <w:rsid w:val="00223F89"/>
    <w:rsid w:val="0022674C"/>
    <w:rsid w:val="002300A2"/>
    <w:rsid w:val="002354FD"/>
    <w:rsid w:val="00246A5D"/>
    <w:rsid w:val="00247ADB"/>
    <w:rsid w:val="002504D1"/>
    <w:rsid w:val="00254294"/>
    <w:rsid w:val="0025504B"/>
    <w:rsid w:val="00256560"/>
    <w:rsid w:val="00261DE7"/>
    <w:rsid w:val="0026781F"/>
    <w:rsid w:val="002700AB"/>
    <w:rsid w:val="00270A6C"/>
    <w:rsid w:val="002711E7"/>
    <w:rsid w:val="002719A9"/>
    <w:rsid w:val="00273566"/>
    <w:rsid w:val="00274E78"/>
    <w:rsid w:val="0028257E"/>
    <w:rsid w:val="002953BF"/>
    <w:rsid w:val="00295CB6"/>
    <w:rsid w:val="002A31E0"/>
    <w:rsid w:val="002B0976"/>
    <w:rsid w:val="002B1C17"/>
    <w:rsid w:val="002B6A4A"/>
    <w:rsid w:val="002B7CB6"/>
    <w:rsid w:val="002C2C11"/>
    <w:rsid w:val="002C48FB"/>
    <w:rsid w:val="002C7D2B"/>
    <w:rsid w:val="002D48A1"/>
    <w:rsid w:val="002E362B"/>
    <w:rsid w:val="002E3D39"/>
    <w:rsid w:val="002F70ED"/>
    <w:rsid w:val="00300752"/>
    <w:rsid w:val="00301AD1"/>
    <w:rsid w:val="00305872"/>
    <w:rsid w:val="00307E03"/>
    <w:rsid w:val="00311674"/>
    <w:rsid w:val="00315CAA"/>
    <w:rsid w:val="003254DD"/>
    <w:rsid w:val="0033351C"/>
    <w:rsid w:val="0033392F"/>
    <w:rsid w:val="00334B9D"/>
    <w:rsid w:val="00335AF5"/>
    <w:rsid w:val="00336CCC"/>
    <w:rsid w:val="00343365"/>
    <w:rsid w:val="00346E71"/>
    <w:rsid w:val="00353A7F"/>
    <w:rsid w:val="003567F2"/>
    <w:rsid w:val="00361BF8"/>
    <w:rsid w:val="003676F0"/>
    <w:rsid w:val="00374F08"/>
    <w:rsid w:val="00377851"/>
    <w:rsid w:val="003846B4"/>
    <w:rsid w:val="00397C8B"/>
    <w:rsid w:val="003A363F"/>
    <w:rsid w:val="003A463D"/>
    <w:rsid w:val="003A6619"/>
    <w:rsid w:val="003A66D4"/>
    <w:rsid w:val="003A77B1"/>
    <w:rsid w:val="003B081F"/>
    <w:rsid w:val="003C0B15"/>
    <w:rsid w:val="003C35A2"/>
    <w:rsid w:val="003D51ED"/>
    <w:rsid w:val="003D63A4"/>
    <w:rsid w:val="003E760B"/>
    <w:rsid w:val="003F00E5"/>
    <w:rsid w:val="003F1FA2"/>
    <w:rsid w:val="003F5266"/>
    <w:rsid w:val="0040250E"/>
    <w:rsid w:val="00407B25"/>
    <w:rsid w:val="00414E14"/>
    <w:rsid w:val="00420959"/>
    <w:rsid w:val="00423AE3"/>
    <w:rsid w:val="00424D6F"/>
    <w:rsid w:val="004323A9"/>
    <w:rsid w:val="0043338D"/>
    <w:rsid w:val="00435BF9"/>
    <w:rsid w:val="00442AB2"/>
    <w:rsid w:val="0045314E"/>
    <w:rsid w:val="00453A29"/>
    <w:rsid w:val="00457700"/>
    <w:rsid w:val="00460B65"/>
    <w:rsid w:val="00467960"/>
    <w:rsid w:val="00470103"/>
    <w:rsid w:val="00470308"/>
    <w:rsid w:val="00474C4D"/>
    <w:rsid w:val="0047772B"/>
    <w:rsid w:val="0048203D"/>
    <w:rsid w:val="00483996"/>
    <w:rsid w:val="00486ABB"/>
    <w:rsid w:val="0049085B"/>
    <w:rsid w:val="004914C9"/>
    <w:rsid w:val="0049470E"/>
    <w:rsid w:val="00496591"/>
    <w:rsid w:val="004A0BDD"/>
    <w:rsid w:val="004A6204"/>
    <w:rsid w:val="004A638A"/>
    <w:rsid w:val="004A759D"/>
    <w:rsid w:val="004B13F3"/>
    <w:rsid w:val="004B1E13"/>
    <w:rsid w:val="004B6BD9"/>
    <w:rsid w:val="004B7C4F"/>
    <w:rsid w:val="004C2EF7"/>
    <w:rsid w:val="004D0332"/>
    <w:rsid w:val="004D1609"/>
    <w:rsid w:val="004D574C"/>
    <w:rsid w:val="004D7EC4"/>
    <w:rsid w:val="004F00B2"/>
    <w:rsid w:val="004F1726"/>
    <w:rsid w:val="004F39B5"/>
    <w:rsid w:val="00503240"/>
    <w:rsid w:val="005034D4"/>
    <w:rsid w:val="0051436A"/>
    <w:rsid w:val="0051637C"/>
    <w:rsid w:val="0052329C"/>
    <w:rsid w:val="00525CE1"/>
    <w:rsid w:val="005267FC"/>
    <w:rsid w:val="00533BF1"/>
    <w:rsid w:val="0053558A"/>
    <w:rsid w:val="00535F39"/>
    <w:rsid w:val="00537840"/>
    <w:rsid w:val="005476E5"/>
    <w:rsid w:val="005477BB"/>
    <w:rsid w:val="005504E4"/>
    <w:rsid w:val="005515D3"/>
    <w:rsid w:val="005573B6"/>
    <w:rsid w:val="005579D9"/>
    <w:rsid w:val="00562D8C"/>
    <w:rsid w:val="005649E6"/>
    <w:rsid w:val="005859F5"/>
    <w:rsid w:val="005912A8"/>
    <w:rsid w:val="005965FB"/>
    <w:rsid w:val="005A2F01"/>
    <w:rsid w:val="005C0609"/>
    <w:rsid w:val="005D043E"/>
    <w:rsid w:val="005D3EF2"/>
    <w:rsid w:val="005E0856"/>
    <w:rsid w:val="005E651F"/>
    <w:rsid w:val="00611982"/>
    <w:rsid w:val="00612B39"/>
    <w:rsid w:val="00614757"/>
    <w:rsid w:val="006152C5"/>
    <w:rsid w:val="00620EFA"/>
    <w:rsid w:val="00635CA4"/>
    <w:rsid w:val="00637D3C"/>
    <w:rsid w:val="00642B4C"/>
    <w:rsid w:val="0064733C"/>
    <w:rsid w:val="00652F73"/>
    <w:rsid w:val="00656BC4"/>
    <w:rsid w:val="006658E7"/>
    <w:rsid w:val="00666BAE"/>
    <w:rsid w:val="00666DE1"/>
    <w:rsid w:val="00671EBA"/>
    <w:rsid w:val="0067217C"/>
    <w:rsid w:val="00672ACA"/>
    <w:rsid w:val="00675F95"/>
    <w:rsid w:val="00676337"/>
    <w:rsid w:val="006821AF"/>
    <w:rsid w:val="0068604D"/>
    <w:rsid w:val="006861BC"/>
    <w:rsid w:val="0068785D"/>
    <w:rsid w:val="00691354"/>
    <w:rsid w:val="00691BC1"/>
    <w:rsid w:val="00692A3E"/>
    <w:rsid w:val="006967EF"/>
    <w:rsid w:val="006A073B"/>
    <w:rsid w:val="006A0C2A"/>
    <w:rsid w:val="006A1A46"/>
    <w:rsid w:val="006A4874"/>
    <w:rsid w:val="006B194D"/>
    <w:rsid w:val="006B3C40"/>
    <w:rsid w:val="006B644C"/>
    <w:rsid w:val="006C4C32"/>
    <w:rsid w:val="006C70C3"/>
    <w:rsid w:val="006C7BB4"/>
    <w:rsid w:val="006D0383"/>
    <w:rsid w:val="006E1794"/>
    <w:rsid w:val="006E2769"/>
    <w:rsid w:val="006E360F"/>
    <w:rsid w:val="006F731F"/>
    <w:rsid w:val="00705A2B"/>
    <w:rsid w:val="007063B3"/>
    <w:rsid w:val="007079C1"/>
    <w:rsid w:val="00711626"/>
    <w:rsid w:val="007116AA"/>
    <w:rsid w:val="007152A6"/>
    <w:rsid w:val="00726D7F"/>
    <w:rsid w:val="00734F66"/>
    <w:rsid w:val="00750A54"/>
    <w:rsid w:val="007572EC"/>
    <w:rsid w:val="00760F06"/>
    <w:rsid w:val="00767053"/>
    <w:rsid w:val="00770449"/>
    <w:rsid w:val="00773F56"/>
    <w:rsid w:val="00774CBB"/>
    <w:rsid w:val="0077564D"/>
    <w:rsid w:val="00776E05"/>
    <w:rsid w:val="007779E7"/>
    <w:rsid w:val="00777B51"/>
    <w:rsid w:val="00781BB4"/>
    <w:rsid w:val="007838EC"/>
    <w:rsid w:val="0078781E"/>
    <w:rsid w:val="00790B00"/>
    <w:rsid w:val="00793D74"/>
    <w:rsid w:val="00793ECC"/>
    <w:rsid w:val="007969CA"/>
    <w:rsid w:val="007A7D9C"/>
    <w:rsid w:val="007B0BD8"/>
    <w:rsid w:val="007B0D24"/>
    <w:rsid w:val="007B1F20"/>
    <w:rsid w:val="007B3218"/>
    <w:rsid w:val="007B48EE"/>
    <w:rsid w:val="007B5077"/>
    <w:rsid w:val="007B613D"/>
    <w:rsid w:val="007C7AD1"/>
    <w:rsid w:val="007D2544"/>
    <w:rsid w:val="007D6756"/>
    <w:rsid w:val="007E295D"/>
    <w:rsid w:val="007E4C81"/>
    <w:rsid w:val="007E6713"/>
    <w:rsid w:val="007E67A9"/>
    <w:rsid w:val="007E727A"/>
    <w:rsid w:val="007F1713"/>
    <w:rsid w:val="007F296C"/>
    <w:rsid w:val="007F2A86"/>
    <w:rsid w:val="007F39FC"/>
    <w:rsid w:val="007F4D57"/>
    <w:rsid w:val="007F72DF"/>
    <w:rsid w:val="00806481"/>
    <w:rsid w:val="00815A28"/>
    <w:rsid w:val="008167F4"/>
    <w:rsid w:val="0081682B"/>
    <w:rsid w:val="00821A36"/>
    <w:rsid w:val="00823005"/>
    <w:rsid w:val="00827383"/>
    <w:rsid w:val="00827F21"/>
    <w:rsid w:val="00833EE6"/>
    <w:rsid w:val="00835A59"/>
    <w:rsid w:val="0084438C"/>
    <w:rsid w:val="008462A4"/>
    <w:rsid w:val="00860B7B"/>
    <w:rsid w:val="0086494C"/>
    <w:rsid w:val="0086686A"/>
    <w:rsid w:val="00874D65"/>
    <w:rsid w:val="00875833"/>
    <w:rsid w:val="00893AAB"/>
    <w:rsid w:val="00896E4F"/>
    <w:rsid w:val="00897800"/>
    <w:rsid w:val="00897C1E"/>
    <w:rsid w:val="008A349A"/>
    <w:rsid w:val="008A45EE"/>
    <w:rsid w:val="008C111F"/>
    <w:rsid w:val="008C14EE"/>
    <w:rsid w:val="008C19F8"/>
    <w:rsid w:val="008C2CD0"/>
    <w:rsid w:val="008C3CF1"/>
    <w:rsid w:val="008C6F58"/>
    <w:rsid w:val="008D179F"/>
    <w:rsid w:val="008E450C"/>
    <w:rsid w:val="008E7A94"/>
    <w:rsid w:val="008F0C93"/>
    <w:rsid w:val="008F0EB7"/>
    <w:rsid w:val="008F2662"/>
    <w:rsid w:val="008F703E"/>
    <w:rsid w:val="00900760"/>
    <w:rsid w:val="00905793"/>
    <w:rsid w:val="0090671A"/>
    <w:rsid w:val="009131CA"/>
    <w:rsid w:val="00913D55"/>
    <w:rsid w:val="009160B3"/>
    <w:rsid w:val="009162CF"/>
    <w:rsid w:val="00917AEC"/>
    <w:rsid w:val="00924BB6"/>
    <w:rsid w:val="00924E6E"/>
    <w:rsid w:val="00931405"/>
    <w:rsid w:val="009316F3"/>
    <w:rsid w:val="00931D0A"/>
    <w:rsid w:val="00931E36"/>
    <w:rsid w:val="00933D6E"/>
    <w:rsid w:val="0093442B"/>
    <w:rsid w:val="0093470C"/>
    <w:rsid w:val="00936031"/>
    <w:rsid w:val="00937DBB"/>
    <w:rsid w:val="00946171"/>
    <w:rsid w:val="009467A8"/>
    <w:rsid w:val="00950CC1"/>
    <w:rsid w:val="00960412"/>
    <w:rsid w:val="00962C50"/>
    <w:rsid w:val="00967B07"/>
    <w:rsid w:val="009715E4"/>
    <w:rsid w:val="00975003"/>
    <w:rsid w:val="009803FF"/>
    <w:rsid w:val="0098518F"/>
    <w:rsid w:val="00991D99"/>
    <w:rsid w:val="00995CD6"/>
    <w:rsid w:val="00996D6E"/>
    <w:rsid w:val="009A208A"/>
    <w:rsid w:val="009A26F6"/>
    <w:rsid w:val="009B06BC"/>
    <w:rsid w:val="009B073D"/>
    <w:rsid w:val="009B46E0"/>
    <w:rsid w:val="009B610A"/>
    <w:rsid w:val="009B683F"/>
    <w:rsid w:val="009C5714"/>
    <w:rsid w:val="009C6F9F"/>
    <w:rsid w:val="009D246A"/>
    <w:rsid w:val="009D3431"/>
    <w:rsid w:val="009D3B0E"/>
    <w:rsid w:val="009E470B"/>
    <w:rsid w:val="009E63A9"/>
    <w:rsid w:val="009E63DC"/>
    <w:rsid w:val="009F5566"/>
    <w:rsid w:val="00A01BBE"/>
    <w:rsid w:val="00A04456"/>
    <w:rsid w:val="00A1200B"/>
    <w:rsid w:val="00A14EE6"/>
    <w:rsid w:val="00A178DF"/>
    <w:rsid w:val="00A3153F"/>
    <w:rsid w:val="00A32812"/>
    <w:rsid w:val="00A34316"/>
    <w:rsid w:val="00A40708"/>
    <w:rsid w:val="00A410A7"/>
    <w:rsid w:val="00A5253E"/>
    <w:rsid w:val="00A556C2"/>
    <w:rsid w:val="00A56A49"/>
    <w:rsid w:val="00A57631"/>
    <w:rsid w:val="00A726AF"/>
    <w:rsid w:val="00A7646E"/>
    <w:rsid w:val="00A80B2A"/>
    <w:rsid w:val="00A81EB7"/>
    <w:rsid w:val="00A824B6"/>
    <w:rsid w:val="00A85C8B"/>
    <w:rsid w:val="00A860D2"/>
    <w:rsid w:val="00A86101"/>
    <w:rsid w:val="00A94AB8"/>
    <w:rsid w:val="00AA1C9C"/>
    <w:rsid w:val="00AA2076"/>
    <w:rsid w:val="00AA4820"/>
    <w:rsid w:val="00AA5374"/>
    <w:rsid w:val="00AB2B55"/>
    <w:rsid w:val="00AC7FD9"/>
    <w:rsid w:val="00AD3333"/>
    <w:rsid w:val="00AD4771"/>
    <w:rsid w:val="00AD4854"/>
    <w:rsid w:val="00AE4F51"/>
    <w:rsid w:val="00AE581B"/>
    <w:rsid w:val="00AE6954"/>
    <w:rsid w:val="00AF2665"/>
    <w:rsid w:val="00AF4700"/>
    <w:rsid w:val="00AF7C67"/>
    <w:rsid w:val="00B004A6"/>
    <w:rsid w:val="00B0054E"/>
    <w:rsid w:val="00B10761"/>
    <w:rsid w:val="00B122B7"/>
    <w:rsid w:val="00B26CCF"/>
    <w:rsid w:val="00B30F11"/>
    <w:rsid w:val="00B332E9"/>
    <w:rsid w:val="00B33F2A"/>
    <w:rsid w:val="00B3462B"/>
    <w:rsid w:val="00B35E5F"/>
    <w:rsid w:val="00B36F8D"/>
    <w:rsid w:val="00B3704A"/>
    <w:rsid w:val="00B503D0"/>
    <w:rsid w:val="00B543F5"/>
    <w:rsid w:val="00B55C69"/>
    <w:rsid w:val="00B60BE4"/>
    <w:rsid w:val="00B66047"/>
    <w:rsid w:val="00B66924"/>
    <w:rsid w:val="00B71222"/>
    <w:rsid w:val="00B719D9"/>
    <w:rsid w:val="00B733C9"/>
    <w:rsid w:val="00B779F2"/>
    <w:rsid w:val="00B8046A"/>
    <w:rsid w:val="00B84193"/>
    <w:rsid w:val="00B842A3"/>
    <w:rsid w:val="00B935AC"/>
    <w:rsid w:val="00BA2594"/>
    <w:rsid w:val="00BA3D16"/>
    <w:rsid w:val="00BB07B2"/>
    <w:rsid w:val="00BB1279"/>
    <w:rsid w:val="00BB1394"/>
    <w:rsid w:val="00BB36A4"/>
    <w:rsid w:val="00BB3A9D"/>
    <w:rsid w:val="00BD316D"/>
    <w:rsid w:val="00BD5310"/>
    <w:rsid w:val="00BD59FF"/>
    <w:rsid w:val="00BE13E9"/>
    <w:rsid w:val="00BF6B4C"/>
    <w:rsid w:val="00BF740E"/>
    <w:rsid w:val="00C122DB"/>
    <w:rsid w:val="00C1234D"/>
    <w:rsid w:val="00C14B7B"/>
    <w:rsid w:val="00C21356"/>
    <w:rsid w:val="00C21BE5"/>
    <w:rsid w:val="00C34A1E"/>
    <w:rsid w:val="00C3690A"/>
    <w:rsid w:val="00C50580"/>
    <w:rsid w:val="00C518AE"/>
    <w:rsid w:val="00C60079"/>
    <w:rsid w:val="00C605A6"/>
    <w:rsid w:val="00C60F7A"/>
    <w:rsid w:val="00C67D6F"/>
    <w:rsid w:val="00C710B2"/>
    <w:rsid w:val="00C72740"/>
    <w:rsid w:val="00C92901"/>
    <w:rsid w:val="00C97BAF"/>
    <w:rsid w:val="00C97F12"/>
    <w:rsid w:val="00CA2D36"/>
    <w:rsid w:val="00CA58C6"/>
    <w:rsid w:val="00CB0301"/>
    <w:rsid w:val="00CB0488"/>
    <w:rsid w:val="00CB2E51"/>
    <w:rsid w:val="00CB3765"/>
    <w:rsid w:val="00CE0315"/>
    <w:rsid w:val="00CE151F"/>
    <w:rsid w:val="00CE2D84"/>
    <w:rsid w:val="00CE6D85"/>
    <w:rsid w:val="00CE7173"/>
    <w:rsid w:val="00CF2DB6"/>
    <w:rsid w:val="00D02F85"/>
    <w:rsid w:val="00D064CB"/>
    <w:rsid w:val="00D06EF8"/>
    <w:rsid w:val="00D11FD0"/>
    <w:rsid w:val="00D12F4F"/>
    <w:rsid w:val="00D17880"/>
    <w:rsid w:val="00D259BB"/>
    <w:rsid w:val="00D27F68"/>
    <w:rsid w:val="00D3587B"/>
    <w:rsid w:val="00D36C86"/>
    <w:rsid w:val="00D614A3"/>
    <w:rsid w:val="00D6676A"/>
    <w:rsid w:val="00D71B1E"/>
    <w:rsid w:val="00D807FE"/>
    <w:rsid w:val="00D85B69"/>
    <w:rsid w:val="00D86653"/>
    <w:rsid w:val="00D87AD2"/>
    <w:rsid w:val="00D87F33"/>
    <w:rsid w:val="00D9544E"/>
    <w:rsid w:val="00D96952"/>
    <w:rsid w:val="00DA16C1"/>
    <w:rsid w:val="00DA3412"/>
    <w:rsid w:val="00DA6D4C"/>
    <w:rsid w:val="00DB4FD3"/>
    <w:rsid w:val="00DB6613"/>
    <w:rsid w:val="00DB6A9A"/>
    <w:rsid w:val="00DD232C"/>
    <w:rsid w:val="00DD339F"/>
    <w:rsid w:val="00DE1C83"/>
    <w:rsid w:val="00DF36B2"/>
    <w:rsid w:val="00DF5743"/>
    <w:rsid w:val="00E00B01"/>
    <w:rsid w:val="00E02319"/>
    <w:rsid w:val="00E06654"/>
    <w:rsid w:val="00E13A1A"/>
    <w:rsid w:val="00E160E1"/>
    <w:rsid w:val="00E25E58"/>
    <w:rsid w:val="00E2620B"/>
    <w:rsid w:val="00E27AA8"/>
    <w:rsid w:val="00E3260A"/>
    <w:rsid w:val="00E33FA3"/>
    <w:rsid w:val="00E3487C"/>
    <w:rsid w:val="00E42DC2"/>
    <w:rsid w:val="00E52966"/>
    <w:rsid w:val="00E56F84"/>
    <w:rsid w:val="00E6390D"/>
    <w:rsid w:val="00E718E6"/>
    <w:rsid w:val="00E71970"/>
    <w:rsid w:val="00E723BC"/>
    <w:rsid w:val="00E8060A"/>
    <w:rsid w:val="00E81AD7"/>
    <w:rsid w:val="00E9078A"/>
    <w:rsid w:val="00E97A33"/>
    <w:rsid w:val="00EA717C"/>
    <w:rsid w:val="00EA7561"/>
    <w:rsid w:val="00EB304D"/>
    <w:rsid w:val="00EB3404"/>
    <w:rsid w:val="00EB5E47"/>
    <w:rsid w:val="00EB6854"/>
    <w:rsid w:val="00EC2FFF"/>
    <w:rsid w:val="00EC314E"/>
    <w:rsid w:val="00EC69C2"/>
    <w:rsid w:val="00EC7E3F"/>
    <w:rsid w:val="00ED24FA"/>
    <w:rsid w:val="00ED303E"/>
    <w:rsid w:val="00ED3429"/>
    <w:rsid w:val="00ED39AB"/>
    <w:rsid w:val="00ED5D6B"/>
    <w:rsid w:val="00ED7E25"/>
    <w:rsid w:val="00EF2E1D"/>
    <w:rsid w:val="00EF644B"/>
    <w:rsid w:val="00EF6998"/>
    <w:rsid w:val="00F1207C"/>
    <w:rsid w:val="00F1244E"/>
    <w:rsid w:val="00F12AF3"/>
    <w:rsid w:val="00F16F56"/>
    <w:rsid w:val="00F2388B"/>
    <w:rsid w:val="00F26A07"/>
    <w:rsid w:val="00F26BF2"/>
    <w:rsid w:val="00F305DB"/>
    <w:rsid w:val="00F313A8"/>
    <w:rsid w:val="00F31E42"/>
    <w:rsid w:val="00F339C9"/>
    <w:rsid w:val="00F34E21"/>
    <w:rsid w:val="00F40C55"/>
    <w:rsid w:val="00F455E9"/>
    <w:rsid w:val="00F514CD"/>
    <w:rsid w:val="00F52880"/>
    <w:rsid w:val="00F5295F"/>
    <w:rsid w:val="00F54162"/>
    <w:rsid w:val="00F5500B"/>
    <w:rsid w:val="00F55106"/>
    <w:rsid w:val="00F74C3E"/>
    <w:rsid w:val="00F75264"/>
    <w:rsid w:val="00F804B2"/>
    <w:rsid w:val="00F85796"/>
    <w:rsid w:val="00F90BC3"/>
    <w:rsid w:val="00F94367"/>
    <w:rsid w:val="00F94B91"/>
    <w:rsid w:val="00F957E0"/>
    <w:rsid w:val="00F95E91"/>
    <w:rsid w:val="00FA21B9"/>
    <w:rsid w:val="00FA5760"/>
    <w:rsid w:val="00FB2A9C"/>
    <w:rsid w:val="00FB41D0"/>
    <w:rsid w:val="00FB48CD"/>
    <w:rsid w:val="00FC07D5"/>
    <w:rsid w:val="00FC444F"/>
    <w:rsid w:val="00FD2E3D"/>
    <w:rsid w:val="00FD74FD"/>
    <w:rsid w:val="00FE3379"/>
    <w:rsid w:val="00FF35BC"/>
    <w:rsid w:val="00FF508A"/>
    <w:rsid w:val="00FF59C0"/>
    <w:rsid w:val="00FF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DAD1"/>
  <w15:chartTrackingRefBased/>
  <w15:docId w15:val="{270B8A07-D5F2-4FE6-8C8D-09E5FE35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D25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D70C1A75.dotm</Template>
  <TotalTime>32</TotalTime>
  <Pages>2</Pages>
  <Words>295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Jørn Bitsch</dc:creator>
  <cp:keywords/>
  <dc:description/>
  <cp:lastModifiedBy>Jørn Bitsch</cp:lastModifiedBy>
  <cp:revision>4</cp:revision>
  <dcterms:created xsi:type="dcterms:W3CDTF">2018-04-23T07:04:00Z</dcterms:created>
  <dcterms:modified xsi:type="dcterms:W3CDTF">2018-04-23T07:36:00Z</dcterms:modified>
</cp:coreProperties>
</file>